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C982E" w14:textId="77777777" w:rsidR="005F5634" w:rsidRPr="00EC2908" w:rsidRDefault="005F5634" w:rsidP="005F5634">
      <w:pPr>
        <w:pStyle w:val="aa"/>
      </w:pPr>
    </w:p>
    <w:p w14:paraId="6046F4FA" w14:textId="77777777" w:rsidR="005F5634" w:rsidRPr="00FB7546" w:rsidRDefault="005F5634" w:rsidP="005F5634">
      <w:pPr>
        <w:spacing w:line="360" w:lineRule="auto"/>
        <w:jc w:val="both"/>
        <w:rPr>
          <w:b/>
          <w:bCs/>
        </w:rPr>
      </w:pPr>
    </w:p>
    <w:p w14:paraId="1D30F39D" w14:textId="77777777" w:rsidR="005F5634" w:rsidRPr="00F95890" w:rsidRDefault="005F5634" w:rsidP="005F5634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14:paraId="79FE8AE0" w14:textId="77777777" w:rsidR="005F5634" w:rsidRPr="00F95890" w:rsidRDefault="005F5634" w:rsidP="005F5634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</w:p>
    <w:p w14:paraId="3522A019" w14:textId="77777777" w:rsidR="005F5634" w:rsidRPr="006A3A70" w:rsidRDefault="005F5634" w:rsidP="005F5634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14:paraId="0C64A824" w14:textId="77777777" w:rsidR="005F5634" w:rsidRPr="00EC2908" w:rsidRDefault="005F5634" w:rsidP="005F5634">
      <w:pPr>
        <w:spacing w:before="100" w:beforeAutospacing="1" w:after="100" w:afterAutospacing="1"/>
        <w:jc w:val="center"/>
        <w:outlineLvl w:val="2"/>
        <w:rPr>
          <w:b/>
          <w:bCs/>
          <w:sz w:val="27"/>
          <w:szCs w:val="27"/>
        </w:rPr>
      </w:pPr>
    </w:p>
    <w:p w14:paraId="0C932461" w14:textId="77777777" w:rsidR="005F5634" w:rsidRPr="00FB7546" w:rsidRDefault="005F5634" w:rsidP="005F5634">
      <w:pPr>
        <w:jc w:val="center"/>
        <w:outlineLvl w:val="0"/>
        <w:rPr>
          <w:b/>
          <w:sz w:val="28"/>
          <w:szCs w:val="28"/>
        </w:rPr>
      </w:pPr>
      <w:r w:rsidRPr="00FB7546">
        <w:rPr>
          <w:b/>
          <w:sz w:val="28"/>
          <w:szCs w:val="28"/>
        </w:rPr>
        <w:t xml:space="preserve">ПОЛОЖЕНИЕ </w:t>
      </w:r>
    </w:p>
    <w:p w14:paraId="03E752AB" w14:textId="77777777" w:rsidR="005F5634" w:rsidRPr="00FB7546" w:rsidRDefault="005F5634" w:rsidP="005F5634">
      <w:pPr>
        <w:jc w:val="center"/>
        <w:outlineLvl w:val="0"/>
        <w:rPr>
          <w:b/>
          <w:sz w:val="28"/>
          <w:szCs w:val="28"/>
        </w:rPr>
      </w:pPr>
    </w:p>
    <w:p w14:paraId="5C5B0ACA" w14:textId="77777777" w:rsidR="005F5634" w:rsidRPr="00FB7546" w:rsidRDefault="005F5634" w:rsidP="005F5634">
      <w:pPr>
        <w:jc w:val="center"/>
        <w:outlineLvl w:val="0"/>
        <w:rPr>
          <w:b/>
          <w:sz w:val="28"/>
          <w:szCs w:val="28"/>
        </w:rPr>
      </w:pPr>
      <w:r w:rsidRPr="00FB7546">
        <w:rPr>
          <w:b/>
          <w:sz w:val="28"/>
          <w:szCs w:val="28"/>
        </w:rPr>
        <w:t>ПО ДИСКОНТНЫМ КАРТАМ</w:t>
      </w:r>
    </w:p>
    <w:p w14:paraId="2BB9C8B7" w14:textId="77777777" w:rsidR="005F5634" w:rsidRPr="00FB7546" w:rsidRDefault="005F5634" w:rsidP="005F5634">
      <w:pPr>
        <w:jc w:val="center"/>
        <w:outlineLvl w:val="0"/>
        <w:rPr>
          <w:b/>
          <w:sz w:val="28"/>
          <w:szCs w:val="28"/>
        </w:rPr>
      </w:pPr>
    </w:p>
    <w:p w14:paraId="1155EC73" w14:textId="77777777" w:rsidR="005F5634" w:rsidRPr="00FB7546" w:rsidRDefault="005F5634" w:rsidP="005F5634">
      <w:pPr>
        <w:jc w:val="center"/>
        <w:outlineLvl w:val="0"/>
        <w:rPr>
          <w:b/>
          <w:sz w:val="28"/>
          <w:szCs w:val="28"/>
        </w:rPr>
      </w:pPr>
      <w:r w:rsidRPr="00FB7546">
        <w:rPr>
          <w:b/>
          <w:sz w:val="28"/>
          <w:szCs w:val="28"/>
        </w:rPr>
        <w:t>ТОРГОВОЙ СЕТИ</w:t>
      </w:r>
    </w:p>
    <w:p w14:paraId="285CB4B2" w14:textId="77777777" w:rsidR="00A375EF" w:rsidRPr="00FB7546" w:rsidRDefault="00A375EF" w:rsidP="005F5634">
      <w:pPr>
        <w:jc w:val="center"/>
        <w:outlineLvl w:val="0"/>
        <w:rPr>
          <w:b/>
          <w:sz w:val="28"/>
          <w:szCs w:val="28"/>
        </w:rPr>
      </w:pPr>
    </w:p>
    <w:p w14:paraId="078CDDFE" w14:textId="45306EC6" w:rsidR="00A375EF" w:rsidRPr="00FB7546" w:rsidRDefault="00A375EF" w:rsidP="005F5634">
      <w:pPr>
        <w:jc w:val="center"/>
        <w:outlineLvl w:val="0"/>
        <w:rPr>
          <w:b/>
          <w:sz w:val="28"/>
          <w:szCs w:val="28"/>
        </w:rPr>
      </w:pPr>
      <w:r w:rsidRPr="00FB7546">
        <w:rPr>
          <w:b/>
          <w:sz w:val="28"/>
          <w:szCs w:val="28"/>
        </w:rPr>
        <w:t>«Домовой»</w:t>
      </w:r>
      <w:r w:rsidR="00DA6B4F" w:rsidRPr="00FB7546">
        <w:rPr>
          <w:rStyle w:val="af8"/>
          <w:b/>
          <w:sz w:val="28"/>
          <w:szCs w:val="28"/>
        </w:rPr>
        <w:footnoteReference w:id="2"/>
      </w:r>
    </w:p>
    <w:p w14:paraId="422D1E22" w14:textId="77777777" w:rsidR="005F5634" w:rsidRPr="00FB7546" w:rsidRDefault="005F5634" w:rsidP="005F5634">
      <w:pPr>
        <w:jc w:val="center"/>
        <w:outlineLvl w:val="0"/>
        <w:rPr>
          <w:b/>
          <w:sz w:val="28"/>
          <w:szCs w:val="28"/>
        </w:rPr>
      </w:pPr>
    </w:p>
    <w:p w14:paraId="57E9D56B" w14:textId="77777777" w:rsidR="005F5634" w:rsidRPr="00F95890" w:rsidRDefault="005F5634" w:rsidP="005F5634">
      <w:pPr>
        <w:rPr>
          <w:b/>
          <w:bCs/>
          <w:sz w:val="27"/>
          <w:szCs w:val="27"/>
        </w:rPr>
      </w:pPr>
    </w:p>
    <w:p w14:paraId="40AD4642" w14:textId="77777777" w:rsidR="005F5634" w:rsidRPr="00F95890" w:rsidRDefault="005F5634" w:rsidP="005F5634">
      <w:pPr>
        <w:rPr>
          <w:b/>
          <w:bCs/>
          <w:sz w:val="27"/>
          <w:szCs w:val="27"/>
        </w:rPr>
      </w:pPr>
    </w:p>
    <w:p w14:paraId="526D2A64" w14:textId="77777777" w:rsidR="005F5634" w:rsidRPr="006A3A70" w:rsidRDefault="005F5634" w:rsidP="005F5634">
      <w:pPr>
        <w:rPr>
          <w:b/>
          <w:bCs/>
          <w:sz w:val="27"/>
          <w:szCs w:val="27"/>
        </w:rPr>
      </w:pPr>
    </w:p>
    <w:p w14:paraId="4100250E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3D9A650D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67236AD4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54C62F51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52120A45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1920DCB9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1CC06F04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1D6F9CB6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5DDBA4B1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4E4A0B71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09A5D289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398A7523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0FBC8F5E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4FD4BFD8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2FD0B23D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74528FCB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6ABE2467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</w:p>
    <w:p w14:paraId="1B876281" w14:textId="77777777" w:rsidR="005F5634" w:rsidRPr="00EC2908" w:rsidRDefault="005F5634" w:rsidP="005F5634">
      <w:pPr>
        <w:jc w:val="center"/>
        <w:rPr>
          <w:b/>
          <w:bCs/>
          <w:sz w:val="27"/>
          <w:szCs w:val="27"/>
        </w:rPr>
      </w:pPr>
      <w:r w:rsidRPr="00EC2908">
        <w:rPr>
          <w:b/>
          <w:bCs/>
          <w:sz w:val="27"/>
          <w:szCs w:val="27"/>
        </w:rPr>
        <w:t>г. Санкт-Петербург</w:t>
      </w:r>
    </w:p>
    <w:p w14:paraId="33DAB599" w14:textId="5EBCB37B" w:rsidR="005F5634" w:rsidRPr="00EC2908" w:rsidRDefault="00DF66F0" w:rsidP="005F5634">
      <w:pPr>
        <w:jc w:val="center"/>
        <w:rPr>
          <w:b/>
          <w:bCs/>
          <w:sz w:val="27"/>
          <w:szCs w:val="27"/>
        </w:rPr>
      </w:pPr>
      <w:r w:rsidRPr="00EC2908">
        <w:rPr>
          <w:b/>
          <w:bCs/>
          <w:sz w:val="27"/>
          <w:szCs w:val="27"/>
        </w:rPr>
        <w:t xml:space="preserve">2020 </w:t>
      </w:r>
      <w:r w:rsidR="005F5634" w:rsidRPr="00EC2908">
        <w:rPr>
          <w:b/>
          <w:bCs/>
          <w:sz w:val="27"/>
          <w:szCs w:val="27"/>
        </w:rPr>
        <w:t>г.</w:t>
      </w:r>
    </w:p>
    <w:p w14:paraId="6875740A" w14:textId="77777777" w:rsidR="005F5634" w:rsidRPr="00EC2908" w:rsidRDefault="005F5634" w:rsidP="005F5634">
      <w:pPr>
        <w:rPr>
          <w:b/>
          <w:bCs/>
          <w:sz w:val="27"/>
          <w:szCs w:val="27"/>
        </w:rPr>
      </w:pPr>
    </w:p>
    <w:p w14:paraId="7CF18C14" w14:textId="77777777" w:rsidR="005F5634" w:rsidRPr="00EC2908" w:rsidRDefault="005F5634" w:rsidP="005F5634">
      <w:pPr>
        <w:rPr>
          <w:b/>
          <w:bCs/>
          <w:sz w:val="27"/>
          <w:szCs w:val="27"/>
        </w:rPr>
      </w:pPr>
    </w:p>
    <w:p w14:paraId="5997E369" w14:textId="77777777" w:rsidR="005F5634" w:rsidRPr="00EC2908" w:rsidRDefault="005F5634" w:rsidP="005F5634">
      <w:pPr>
        <w:rPr>
          <w:b/>
          <w:bCs/>
          <w:sz w:val="27"/>
          <w:szCs w:val="27"/>
        </w:rPr>
      </w:pPr>
    </w:p>
    <w:p w14:paraId="32FC0EA2" w14:textId="77777777" w:rsidR="005F5634" w:rsidRPr="00EC2908" w:rsidRDefault="005F5634" w:rsidP="005F5634">
      <w:pPr>
        <w:rPr>
          <w:b/>
          <w:bCs/>
          <w:sz w:val="27"/>
          <w:szCs w:val="27"/>
        </w:rPr>
      </w:pPr>
    </w:p>
    <w:p w14:paraId="0ACA2E61" w14:textId="77777777" w:rsidR="005F5634" w:rsidRPr="00EC2908" w:rsidRDefault="005F5634" w:rsidP="005F5634">
      <w:pPr>
        <w:rPr>
          <w:b/>
          <w:bCs/>
          <w:sz w:val="27"/>
          <w:szCs w:val="27"/>
        </w:rPr>
      </w:pPr>
    </w:p>
    <w:p w14:paraId="0961E455" w14:textId="77777777" w:rsidR="005F5634" w:rsidRPr="00EC2908" w:rsidRDefault="005F5634" w:rsidP="005F5634">
      <w:pPr>
        <w:rPr>
          <w:b/>
          <w:bCs/>
          <w:sz w:val="27"/>
          <w:szCs w:val="27"/>
        </w:rPr>
      </w:pPr>
    </w:p>
    <w:p w14:paraId="0B8140FD" w14:textId="77777777" w:rsidR="005F5634" w:rsidRPr="00EC2908" w:rsidRDefault="005F5634" w:rsidP="005F5634">
      <w:pPr>
        <w:rPr>
          <w:b/>
          <w:bCs/>
        </w:rPr>
      </w:pPr>
      <w:r w:rsidRPr="00EC2908">
        <w:rPr>
          <w:b/>
          <w:bCs/>
        </w:rPr>
        <w:t xml:space="preserve">Лист согласования </w:t>
      </w:r>
    </w:p>
    <w:p w14:paraId="78A6CE8C" w14:textId="77777777" w:rsidR="005F5634" w:rsidRPr="00EC2908" w:rsidRDefault="005F5634" w:rsidP="005F5634">
      <w:pPr>
        <w:rPr>
          <w:b/>
          <w:bCs/>
        </w:rPr>
      </w:pPr>
    </w:p>
    <w:tbl>
      <w:tblPr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"/>
        <w:gridCol w:w="2268"/>
        <w:gridCol w:w="2832"/>
        <w:gridCol w:w="1988"/>
        <w:gridCol w:w="1296"/>
        <w:gridCol w:w="1132"/>
      </w:tblGrid>
      <w:tr w:rsidR="005F5634" w:rsidRPr="00EC2908" w14:paraId="3C5224C1" w14:textId="77777777" w:rsidTr="00095192">
        <w:tc>
          <w:tcPr>
            <w:tcW w:w="911" w:type="dxa"/>
            <w:shd w:val="clear" w:color="auto" w:fill="auto"/>
          </w:tcPr>
          <w:p w14:paraId="324ECA3F" w14:textId="77777777" w:rsidR="005F5634" w:rsidRPr="00EC2908" w:rsidRDefault="005F5634" w:rsidP="00095192">
            <w:pPr>
              <w:rPr>
                <w:b/>
                <w:bCs/>
              </w:rPr>
            </w:pPr>
            <w:r w:rsidRPr="00EC2908">
              <w:rPr>
                <w:b/>
                <w:bCs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14:paraId="13B19042" w14:textId="77777777" w:rsidR="005F5634" w:rsidRPr="00EC2908" w:rsidRDefault="005F5634" w:rsidP="00095192">
            <w:pPr>
              <w:rPr>
                <w:b/>
                <w:bCs/>
              </w:rPr>
            </w:pPr>
            <w:r w:rsidRPr="00EC2908">
              <w:rPr>
                <w:b/>
                <w:bCs/>
              </w:rPr>
              <w:t>ФИО</w:t>
            </w:r>
          </w:p>
        </w:tc>
        <w:tc>
          <w:tcPr>
            <w:tcW w:w="2832" w:type="dxa"/>
            <w:shd w:val="clear" w:color="auto" w:fill="auto"/>
          </w:tcPr>
          <w:p w14:paraId="1DF7DE63" w14:textId="77777777" w:rsidR="005F5634" w:rsidRPr="00EC2908" w:rsidRDefault="005F5634" w:rsidP="00095192">
            <w:pPr>
              <w:rPr>
                <w:b/>
                <w:bCs/>
              </w:rPr>
            </w:pPr>
            <w:r w:rsidRPr="00EC2908">
              <w:rPr>
                <w:b/>
                <w:bCs/>
              </w:rPr>
              <w:t>Должность</w:t>
            </w:r>
          </w:p>
        </w:tc>
        <w:tc>
          <w:tcPr>
            <w:tcW w:w="1988" w:type="dxa"/>
          </w:tcPr>
          <w:p w14:paraId="491B4E76" w14:textId="77777777" w:rsidR="005F5634" w:rsidRPr="00EC2908" w:rsidRDefault="005F5634" w:rsidP="00095192">
            <w:pPr>
              <w:rPr>
                <w:b/>
                <w:bCs/>
              </w:rPr>
            </w:pPr>
            <w:r w:rsidRPr="00EC2908">
              <w:rPr>
                <w:b/>
                <w:bCs/>
              </w:rPr>
              <w:t>Комментарий</w:t>
            </w:r>
          </w:p>
        </w:tc>
        <w:tc>
          <w:tcPr>
            <w:tcW w:w="1296" w:type="dxa"/>
            <w:shd w:val="clear" w:color="auto" w:fill="auto"/>
          </w:tcPr>
          <w:p w14:paraId="379DDE2F" w14:textId="77777777" w:rsidR="005F5634" w:rsidRPr="00EC2908" w:rsidRDefault="005F5634" w:rsidP="00095192">
            <w:pPr>
              <w:rPr>
                <w:b/>
                <w:bCs/>
              </w:rPr>
            </w:pPr>
            <w:r w:rsidRPr="00EC2908">
              <w:rPr>
                <w:b/>
                <w:bCs/>
              </w:rPr>
              <w:t>Подпись</w:t>
            </w:r>
          </w:p>
        </w:tc>
        <w:tc>
          <w:tcPr>
            <w:tcW w:w="1132" w:type="dxa"/>
            <w:shd w:val="clear" w:color="auto" w:fill="auto"/>
          </w:tcPr>
          <w:p w14:paraId="3E617855" w14:textId="77777777" w:rsidR="005F5634" w:rsidRPr="00EC2908" w:rsidRDefault="005F5634" w:rsidP="00095192">
            <w:pPr>
              <w:rPr>
                <w:b/>
                <w:bCs/>
              </w:rPr>
            </w:pPr>
            <w:r w:rsidRPr="00EC2908">
              <w:rPr>
                <w:b/>
                <w:bCs/>
              </w:rPr>
              <w:t>Дата</w:t>
            </w:r>
          </w:p>
        </w:tc>
      </w:tr>
      <w:tr w:rsidR="005F5634" w:rsidRPr="00EC2908" w14:paraId="7DF6D3AB" w14:textId="77777777" w:rsidTr="00095192">
        <w:tc>
          <w:tcPr>
            <w:tcW w:w="911" w:type="dxa"/>
            <w:shd w:val="clear" w:color="auto" w:fill="auto"/>
          </w:tcPr>
          <w:p w14:paraId="3658CBB8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078C0FE3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Палаус Т.И.</w:t>
            </w:r>
            <w:r w:rsidRPr="00EC2908">
              <w:rPr>
                <w:bCs/>
              </w:rPr>
              <w:tab/>
            </w:r>
          </w:p>
        </w:tc>
        <w:tc>
          <w:tcPr>
            <w:tcW w:w="2832" w:type="dxa"/>
            <w:shd w:val="clear" w:color="auto" w:fill="auto"/>
          </w:tcPr>
          <w:p w14:paraId="234A3A3A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Руководитель главной кассы</w:t>
            </w:r>
          </w:p>
        </w:tc>
        <w:tc>
          <w:tcPr>
            <w:tcW w:w="1988" w:type="dxa"/>
          </w:tcPr>
          <w:p w14:paraId="71A896D6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6BAF92CA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499F43BF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E82AFF" w:rsidRPr="00EC2908" w14:paraId="35DE29A7" w14:textId="77777777" w:rsidTr="00095192">
        <w:tc>
          <w:tcPr>
            <w:tcW w:w="911" w:type="dxa"/>
            <w:shd w:val="clear" w:color="auto" w:fill="auto"/>
          </w:tcPr>
          <w:p w14:paraId="01234CCC" w14:textId="77777777" w:rsidR="00E82AFF" w:rsidRPr="00EC2908" w:rsidRDefault="00E82AFF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4245E362" w14:textId="77777777" w:rsidR="00E82AFF" w:rsidRPr="00EC2908" w:rsidRDefault="00E82AFF" w:rsidP="00E82AFF">
            <w:pPr>
              <w:rPr>
                <w:bCs/>
              </w:rPr>
            </w:pPr>
            <w:r w:rsidRPr="00EC2908">
              <w:rPr>
                <w:bCs/>
              </w:rPr>
              <w:t>Лелётин А.В.</w:t>
            </w:r>
            <w:r w:rsidRPr="00EC2908">
              <w:rPr>
                <w:bCs/>
              </w:rPr>
              <w:tab/>
            </w:r>
          </w:p>
        </w:tc>
        <w:tc>
          <w:tcPr>
            <w:tcW w:w="2832" w:type="dxa"/>
            <w:shd w:val="clear" w:color="auto" w:fill="auto"/>
          </w:tcPr>
          <w:p w14:paraId="0E310611" w14:textId="77777777" w:rsidR="00E82AFF" w:rsidRPr="00EC2908" w:rsidRDefault="00E82AFF" w:rsidP="00095192">
            <w:pPr>
              <w:rPr>
                <w:bCs/>
              </w:rPr>
            </w:pPr>
            <w:r w:rsidRPr="00EC2908">
              <w:rPr>
                <w:bCs/>
              </w:rPr>
              <w:t>Директор по правовым вопросам</w:t>
            </w:r>
          </w:p>
        </w:tc>
        <w:tc>
          <w:tcPr>
            <w:tcW w:w="1988" w:type="dxa"/>
          </w:tcPr>
          <w:p w14:paraId="09C2627E" w14:textId="77777777" w:rsidR="00E82AFF" w:rsidRPr="00EC2908" w:rsidRDefault="00E82AFF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0149249D" w14:textId="77777777" w:rsidR="00E82AFF" w:rsidRPr="00EC2908" w:rsidRDefault="00E82AFF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6E0E4E49" w14:textId="77777777" w:rsidR="00E82AFF" w:rsidRPr="00EC2908" w:rsidRDefault="00E82AFF" w:rsidP="00095192">
            <w:pPr>
              <w:rPr>
                <w:bCs/>
              </w:rPr>
            </w:pPr>
          </w:p>
        </w:tc>
      </w:tr>
      <w:tr w:rsidR="005F5634" w:rsidRPr="00EC2908" w14:paraId="1F99A390" w14:textId="77777777" w:rsidTr="00095192">
        <w:tc>
          <w:tcPr>
            <w:tcW w:w="911" w:type="dxa"/>
            <w:shd w:val="clear" w:color="auto" w:fill="auto"/>
          </w:tcPr>
          <w:p w14:paraId="26F0B6AC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7B9CB780" w14:textId="77777777" w:rsidR="005F5634" w:rsidRPr="00EC2908" w:rsidRDefault="005F5634" w:rsidP="00095192">
            <w:pPr>
              <w:rPr>
                <w:bCs/>
              </w:rPr>
            </w:pPr>
            <w:r w:rsidRPr="00EC2908">
              <w:t>Либман И.В.</w:t>
            </w:r>
          </w:p>
        </w:tc>
        <w:tc>
          <w:tcPr>
            <w:tcW w:w="2832" w:type="dxa"/>
            <w:shd w:val="clear" w:color="auto" w:fill="auto"/>
          </w:tcPr>
          <w:p w14:paraId="4638B398" w14:textId="77777777" w:rsidR="005F5634" w:rsidRPr="00EC2908" w:rsidRDefault="005F5634" w:rsidP="00095192">
            <w:pPr>
              <w:rPr>
                <w:bCs/>
              </w:rPr>
            </w:pPr>
            <w:r w:rsidRPr="00EC2908">
              <w:t>Главный бухгалтер</w:t>
            </w:r>
          </w:p>
        </w:tc>
        <w:tc>
          <w:tcPr>
            <w:tcW w:w="1988" w:type="dxa"/>
          </w:tcPr>
          <w:p w14:paraId="084E9F12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4B3928A4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6AD8F0C5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01D57759" w14:textId="77777777" w:rsidTr="00095192">
        <w:tc>
          <w:tcPr>
            <w:tcW w:w="911" w:type="dxa"/>
            <w:shd w:val="clear" w:color="auto" w:fill="auto"/>
          </w:tcPr>
          <w:p w14:paraId="642497AA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6ADB321E" w14:textId="77777777" w:rsidR="005F5634" w:rsidRPr="00EC2908" w:rsidRDefault="005F5634" w:rsidP="00095192">
            <w:pPr>
              <w:rPr>
                <w:bCs/>
              </w:rPr>
            </w:pPr>
            <w:r w:rsidRPr="00EC2908">
              <w:t>Крысько С.Н.</w:t>
            </w:r>
          </w:p>
        </w:tc>
        <w:tc>
          <w:tcPr>
            <w:tcW w:w="2832" w:type="dxa"/>
            <w:shd w:val="clear" w:color="auto" w:fill="auto"/>
          </w:tcPr>
          <w:p w14:paraId="761E8F2C" w14:textId="77777777" w:rsidR="005F5634" w:rsidRPr="00EC2908" w:rsidRDefault="005F5634" w:rsidP="00095192">
            <w:pPr>
              <w:rPr>
                <w:bCs/>
              </w:rPr>
            </w:pPr>
            <w:r w:rsidRPr="00EC2908">
              <w:t>Руководитель КРО</w:t>
            </w:r>
          </w:p>
        </w:tc>
        <w:tc>
          <w:tcPr>
            <w:tcW w:w="1988" w:type="dxa"/>
          </w:tcPr>
          <w:p w14:paraId="0D6788F1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57FD4610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2A75BCB7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18739619" w14:textId="77777777" w:rsidTr="00095192">
        <w:tc>
          <w:tcPr>
            <w:tcW w:w="911" w:type="dxa"/>
            <w:shd w:val="clear" w:color="auto" w:fill="auto"/>
          </w:tcPr>
          <w:p w14:paraId="75505404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25B4109F" w14:textId="5E5D2139" w:rsidR="005F5634" w:rsidRPr="00EC2908" w:rsidRDefault="00DF66F0" w:rsidP="00DF66F0">
            <w:pPr>
              <w:rPr>
                <w:bCs/>
              </w:rPr>
            </w:pPr>
            <w:r w:rsidRPr="00EC2908">
              <w:rPr>
                <w:bCs/>
              </w:rPr>
              <w:t>Неумоев П</w:t>
            </w:r>
            <w:r w:rsidR="00A70D3B" w:rsidRPr="00EC2908">
              <w:rPr>
                <w:bCs/>
              </w:rPr>
              <w:t>.С.</w:t>
            </w:r>
          </w:p>
        </w:tc>
        <w:tc>
          <w:tcPr>
            <w:tcW w:w="2832" w:type="dxa"/>
            <w:shd w:val="clear" w:color="auto" w:fill="auto"/>
          </w:tcPr>
          <w:p w14:paraId="07EE7536" w14:textId="18577138" w:rsidR="005F5634" w:rsidRPr="00EC2908" w:rsidRDefault="00DF66F0" w:rsidP="00A70D3B">
            <w:pPr>
              <w:rPr>
                <w:bCs/>
              </w:rPr>
            </w:pPr>
            <w:r w:rsidRPr="00EC2908">
              <w:rPr>
                <w:bCs/>
              </w:rPr>
              <w:t>Руководитель по маркетингу и рекламе</w:t>
            </w:r>
          </w:p>
        </w:tc>
        <w:tc>
          <w:tcPr>
            <w:tcW w:w="1988" w:type="dxa"/>
          </w:tcPr>
          <w:p w14:paraId="62135D1A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1BE78909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1C80E8E7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3750F5D7" w14:textId="77777777" w:rsidTr="00095192">
        <w:tc>
          <w:tcPr>
            <w:tcW w:w="911" w:type="dxa"/>
            <w:shd w:val="clear" w:color="auto" w:fill="auto"/>
          </w:tcPr>
          <w:p w14:paraId="25520F0E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58185AFC" w14:textId="6D9F433D" w:rsidR="005F5634" w:rsidRPr="00EC2908" w:rsidRDefault="00DF66F0" w:rsidP="00095192">
            <w:pPr>
              <w:rPr>
                <w:bCs/>
              </w:rPr>
            </w:pPr>
            <w:r w:rsidRPr="00EC2908">
              <w:rPr>
                <w:bCs/>
              </w:rPr>
              <w:t>Наумов М.В.</w:t>
            </w:r>
          </w:p>
        </w:tc>
        <w:tc>
          <w:tcPr>
            <w:tcW w:w="2832" w:type="dxa"/>
            <w:shd w:val="clear" w:color="auto" w:fill="auto"/>
          </w:tcPr>
          <w:p w14:paraId="396759A7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Руководитель службы</w:t>
            </w:r>
          </w:p>
          <w:p w14:paraId="4CE728EB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внутреннего аудита</w:t>
            </w:r>
          </w:p>
        </w:tc>
        <w:tc>
          <w:tcPr>
            <w:tcW w:w="1988" w:type="dxa"/>
          </w:tcPr>
          <w:p w14:paraId="5B19A3A0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01A70C51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00903514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42A80B80" w14:textId="77777777" w:rsidTr="00095192">
        <w:tc>
          <w:tcPr>
            <w:tcW w:w="911" w:type="dxa"/>
            <w:shd w:val="clear" w:color="auto" w:fill="auto"/>
          </w:tcPr>
          <w:p w14:paraId="37F41993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2A85ED2D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Пашко Д.Н.</w:t>
            </w:r>
          </w:p>
          <w:p w14:paraId="6EE8A9D7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2832" w:type="dxa"/>
            <w:shd w:val="clear" w:color="auto" w:fill="auto"/>
          </w:tcPr>
          <w:p w14:paraId="6EC89CC8" w14:textId="11E36975" w:rsidR="005F5634" w:rsidRPr="00EC2908" w:rsidRDefault="00DF66F0" w:rsidP="00095192">
            <w:pPr>
              <w:rPr>
                <w:bCs/>
              </w:rPr>
            </w:pPr>
            <w:r w:rsidRPr="00EC2908">
              <w:rPr>
                <w:bCs/>
              </w:rPr>
              <w:t>Директор по продажам</w:t>
            </w:r>
          </w:p>
        </w:tc>
        <w:tc>
          <w:tcPr>
            <w:tcW w:w="1988" w:type="dxa"/>
          </w:tcPr>
          <w:p w14:paraId="21339247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527F7DBE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0007B499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61276995" w14:textId="77777777" w:rsidTr="00095192">
        <w:tc>
          <w:tcPr>
            <w:tcW w:w="911" w:type="dxa"/>
            <w:shd w:val="clear" w:color="auto" w:fill="auto"/>
          </w:tcPr>
          <w:p w14:paraId="43CE1700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545538E2" w14:textId="5C516F5D" w:rsidR="005F5634" w:rsidRPr="00EC2908" w:rsidRDefault="00DF66F0" w:rsidP="00095192">
            <w:pPr>
              <w:rPr>
                <w:bCs/>
              </w:rPr>
            </w:pPr>
            <w:r w:rsidRPr="00EC2908">
              <w:rPr>
                <w:bCs/>
              </w:rPr>
              <w:t>Митрофанов М.Ю</w:t>
            </w:r>
            <w:r w:rsidR="005F5634" w:rsidRPr="00EC2908">
              <w:rPr>
                <w:bCs/>
              </w:rPr>
              <w:t>.</w:t>
            </w:r>
          </w:p>
          <w:p w14:paraId="647426CB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2832" w:type="dxa"/>
            <w:shd w:val="clear" w:color="auto" w:fill="auto"/>
          </w:tcPr>
          <w:p w14:paraId="57011AC7" w14:textId="3B2A3607" w:rsidR="005F5634" w:rsidRPr="00EC2908" w:rsidRDefault="00DF66F0" w:rsidP="00095192">
            <w:pPr>
              <w:rPr>
                <w:bCs/>
              </w:rPr>
            </w:pPr>
            <w:r w:rsidRPr="00EC2908">
              <w:rPr>
                <w:bCs/>
              </w:rPr>
              <w:t>Директор по продажам</w:t>
            </w:r>
          </w:p>
        </w:tc>
        <w:tc>
          <w:tcPr>
            <w:tcW w:w="1988" w:type="dxa"/>
          </w:tcPr>
          <w:p w14:paraId="606D26BF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56746126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49BFE0FF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4B3FE87D" w14:textId="77777777" w:rsidTr="00095192">
        <w:tc>
          <w:tcPr>
            <w:tcW w:w="911" w:type="dxa"/>
            <w:shd w:val="clear" w:color="auto" w:fill="auto"/>
          </w:tcPr>
          <w:p w14:paraId="400A55E4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678DE0B8" w14:textId="5D676BF4" w:rsidR="005F5634" w:rsidRPr="00EC2908" w:rsidRDefault="00DF66F0" w:rsidP="00095192">
            <w:pPr>
              <w:rPr>
                <w:bCs/>
              </w:rPr>
            </w:pPr>
            <w:r w:rsidRPr="00EC2908">
              <w:rPr>
                <w:bCs/>
              </w:rPr>
              <w:t>Глечик А.С</w:t>
            </w:r>
            <w:r w:rsidR="005F5634" w:rsidRPr="00EC2908">
              <w:rPr>
                <w:bCs/>
              </w:rPr>
              <w:t>.</w:t>
            </w:r>
          </w:p>
        </w:tc>
        <w:tc>
          <w:tcPr>
            <w:tcW w:w="2832" w:type="dxa"/>
            <w:shd w:val="clear" w:color="auto" w:fill="auto"/>
          </w:tcPr>
          <w:p w14:paraId="48F2EB54" w14:textId="5A4AFF76" w:rsidR="005F5634" w:rsidRPr="00EC2908" w:rsidRDefault="00DF66F0" w:rsidP="00095192">
            <w:pPr>
              <w:rPr>
                <w:bCs/>
              </w:rPr>
            </w:pPr>
            <w:r w:rsidRPr="00EC2908">
              <w:rPr>
                <w:bCs/>
              </w:rPr>
              <w:t>Директор по продажам</w:t>
            </w:r>
          </w:p>
        </w:tc>
        <w:tc>
          <w:tcPr>
            <w:tcW w:w="1988" w:type="dxa"/>
          </w:tcPr>
          <w:p w14:paraId="2A3AD25A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2DA4A28F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1FFD15F4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655DDB3A" w14:textId="77777777" w:rsidTr="00095192">
        <w:tc>
          <w:tcPr>
            <w:tcW w:w="911" w:type="dxa"/>
            <w:shd w:val="clear" w:color="auto" w:fill="auto"/>
          </w:tcPr>
          <w:p w14:paraId="2CC5CCF8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2268" w:type="dxa"/>
            <w:shd w:val="clear" w:color="auto" w:fill="auto"/>
          </w:tcPr>
          <w:p w14:paraId="3B55118C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Илларионов Е.А.</w:t>
            </w:r>
          </w:p>
        </w:tc>
        <w:tc>
          <w:tcPr>
            <w:tcW w:w="2832" w:type="dxa"/>
            <w:shd w:val="clear" w:color="auto" w:fill="auto"/>
          </w:tcPr>
          <w:p w14:paraId="498EFE54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Директор по ИТ</w:t>
            </w:r>
          </w:p>
        </w:tc>
        <w:tc>
          <w:tcPr>
            <w:tcW w:w="1988" w:type="dxa"/>
          </w:tcPr>
          <w:p w14:paraId="0DBFA786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0C8A6C57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356B02F9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7EFAF025" w14:textId="77777777" w:rsidTr="00095192">
        <w:tc>
          <w:tcPr>
            <w:tcW w:w="911" w:type="dxa"/>
            <w:shd w:val="clear" w:color="auto" w:fill="auto"/>
          </w:tcPr>
          <w:p w14:paraId="5CB038EE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6F84DBC6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Сафонов В.И.</w:t>
            </w:r>
          </w:p>
        </w:tc>
        <w:tc>
          <w:tcPr>
            <w:tcW w:w="2832" w:type="dxa"/>
            <w:shd w:val="clear" w:color="auto" w:fill="auto"/>
          </w:tcPr>
          <w:p w14:paraId="56F0288C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Директор по контролю и режиму</w:t>
            </w:r>
          </w:p>
        </w:tc>
        <w:tc>
          <w:tcPr>
            <w:tcW w:w="1988" w:type="dxa"/>
          </w:tcPr>
          <w:p w14:paraId="5650792C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68455F8E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486FAADE" w14:textId="77777777" w:rsidR="005F5634" w:rsidRPr="00EC2908" w:rsidRDefault="005F5634" w:rsidP="00095192">
            <w:pPr>
              <w:rPr>
                <w:bCs/>
              </w:rPr>
            </w:pPr>
          </w:p>
        </w:tc>
      </w:tr>
      <w:tr w:rsidR="005F5634" w:rsidRPr="00EC2908" w14:paraId="4D0309D8" w14:textId="77777777" w:rsidTr="00095192">
        <w:tc>
          <w:tcPr>
            <w:tcW w:w="911" w:type="dxa"/>
            <w:shd w:val="clear" w:color="auto" w:fill="auto"/>
          </w:tcPr>
          <w:p w14:paraId="7BDBB20D" w14:textId="77777777" w:rsidR="005F5634" w:rsidRPr="00EC2908" w:rsidRDefault="005F5634" w:rsidP="005F5634">
            <w:pPr>
              <w:pStyle w:val="ae"/>
              <w:numPr>
                <w:ilvl w:val="0"/>
                <w:numId w:val="28"/>
              </w:numPr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14:paraId="364A8B3E" w14:textId="05CC483C" w:rsidR="005F5634" w:rsidRPr="00EC2908" w:rsidRDefault="00DF66F0" w:rsidP="00DF66F0">
            <w:pPr>
              <w:rPr>
                <w:bCs/>
              </w:rPr>
            </w:pPr>
            <w:r w:rsidRPr="00EC2908">
              <w:rPr>
                <w:bCs/>
              </w:rPr>
              <w:t>Иванов Д.В.</w:t>
            </w:r>
          </w:p>
        </w:tc>
        <w:tc>
          <w:tcPr>
            <w:tcW w:w="2832" w:type="dxa"/>
            <w:shd w:val="clear" w:color="auto" w:fill="auto"/>
          </w:tcPr>
          <w:p w14:paraId="64CCA05D" w14:textId="77777777" w:rsidR="005F5634" w:rsidRPr="00EC2908" w:rsidRDefault="005F5634" w:rsidP="00095192">
            <w:pPr>
              <w:rPr>
                <w:bCs/>
              </w:rPr>
            </w:pPr>
            <w:r w:rsidRPr="00EC2908">
              <w:rPr>
                <w:bCs/>
              </w:rPr>
              <w:t>Заместитель генерального директора -</w:t>
            </w:r>
          </w:p>
          <w:p w14:paraId="1930FDA2" w14:textId="08FBE377" w:rsidR="005F5634" w:rsidRPr="00EC2908" w:rsidRDefault="005F5634" w:rsidP="00DF66F0">
            <w:pPr>
              <w:rPr>
                <w:bCs/>
              </w:rPr>
            </w:pPr>
            <w:r w:rsidRPr="00EC2908">
              <w:rPr>
                <w:bCs/>
              </w:rPr>
              <w:t xml:space="preserve">директор по </w:t>
            </w:r>
            <w:r w:rsidR="00DF66F0" w:rsidRPr="00EC2908">
              <w:rPr>
                <w:bCs/>
              </w:rPr>
              <w:t xml:space="preserve">операционной </w:t>
            </w:r>
            <w:r w:rsidRPr="00EC2908">
              <w:rPr>
                <w:bCs/>
              </w:rPr>
              <w:t>деятельности</w:t>
            </w:r>
          </w:p>
        </w:tc>
        <w:tc>
          <w:tcPr>
            <w:tcW w:w="1988" w:type="dxa"/>
          </w:tcPr>
          <w:p w14:paraId="077EEE45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296" w:type="dxa"/>
            <w:shd w:val="clear" w:color="auto" w:fill="auto"/>
          </w:tcPr>
          <w:p w14:paraId="2B878C4F" w14:textId="77777777" w:rsidR="005F5634" w:rsidRPr="00EC2908" w:rsidRDefault="005F5634" w:rsidP="00095192">
            <w:pPr>
              <w:rPr>
                <w:bCs/>
              </w:rPr>
            </w:pPr>
          </w:p>
        </w:tc>
        <w:tc>
          <w:tcPr>
            <w:tcW w:w="1132" w:type="dxa"/>
            <w:shd w:val="clear" w:color="auto" w:fill="auto"/>
          </w:tcPr>
          <w:p w14:paraId="0A1E71DE" w14:textId="77777777" w:rsidR="005F5634" w:rsidRPr="00EC2908" w:rsidRDefault="005F5634" w:rsidP="00095192">
            <w:pPr>
              <w:rPr>
                <w:bCs/>
              </w:rPr>
            </w:pPr>
          </w:p>
        </w:tc>
      </w:tr>
    </w:tbl>
    <w:p w14:paraId="089D8627" w14:textId="77777777" w:rsidR="005F5634" w:rsidRPr="00EC2908" w:rsidRDefault="005F5634" w:rsidP="005F5634">
      <w:pPr>
        <w:spacing w:line="312" w:lineRule="auto"/>
      </w:pPr>
    </w:p>
    <w:p w14:paraId="1E30421D" w14:textId="77777777" w:rsidR="005F5634" w:rsidRPr="00FB7546" w:rsidRDefault="005F5634" w:rsidP="005F5634">
      <w:pPr>
        <w:jc w:val="center"/>
        <w:rPr>
          <w:b/>
        </w:rPr>
      </w:pPr>
    </w:p>
    <w:p w14:paraId="3C651200" w14:textId="77777777" w:rsidR="005F5634" w:rsidRPr="00FB7546" w:rsidRDefault="005F5634" w:rsidP="005F5634">
      <w:pPr>
        <w:jc w:val="center"/>
        <w:rPr>
          <w:b/>
        </w:rPr>
      </w:pPr>
    </w:p>
    <w:p w14:paraId="0C705E13" w14:textId="77777777" w:rsidR="005F5634" w:rsidRPr="00FB7546" w:rsidRDefault="005F5634" w:rsidP="005F5634">
      <w:pPr>
        <w:jc w:val="center"/>
        <w:rPr>
          <w:b/>
        </w:rPr>
      </w:pPr>
    </w:p>
    <w:p w14:paraId="4DD5AABC" w14:textId="77777777" w:rsidR="005F5634" w:rsidRPr="00FB7546" w:rsidRDefault="005F5634" w:rsidP="005F5634">
      <w:pPr>
        <w:jc w:val="center"/>
        <w:rPr>
          <w:b/>
        </w:rPr>
      </w:pPr>
    </w:p>
    <w:p w14:paraId="1903D21B" w14:textId="77777777" w:rsidR="005F5634" w:rsidRPr="00FB7546" w:rsidRDefault="005F5634" w:rsidP="005F5634">
      <w:pPr>
        <w:jc w:val="center"/>
        <w:rPr>
          <w:b/>
        </w:rPr>
      </w:pPr>
    </w:p>
    <w:p w14:paraId="42A00730" w14:textId="77777777" w:rsidR="005F5634" w:rsidRPr="00FB7546" w:rsidRDefault="005F5634" w:rsidP="005F5634">
      <w:pPr>
        <w:jc w:val="center"/>
        <w:rPr>
          <w:b/>
        </w:rPr>
      </w:pPr>
    </w:p>
    <w:p w14:paraId="10408AD1" w14:textId="77777777" w:rsidR="005F5634" w:rsidRPr="00FB7546" w:rsidRDefault="005F5634" w:rsidP="005F5634">
      <w:pPr>
        <w:jc w:val="center"/>
        <w:rPr>
          <w:b/>
        </w:rPr>
      </w:pPr>
    </w:p>
    <w:p w14:paraId="171A2741" w14:textId="77777777" w:rsidR="005F5634" w:rsidRPr="00FB7546" w:rsidRDefault="005F5634" w:rsidP="005F5634">
      <w:pPr>
        <w:jc w:val="center"/>
        <w:rPr>
          <w:b/>
        </w:rPr>
      </w:pPr>
    </w:p>
    <w:p w14:paraId="6160AC59" w14:textId="77777777" w:rsidR="005F5634" w:rsidRPr="00FB7546" w:rsidRDefault="005F5634" w:rsidP="005F5634">
      <w:pPr>
        <w:jc w:val="center"/>
        <w:rPr>
          <w:b/>
        </w:rPr>
      </w:pPr>
    </w:p>
    <w:p w14:paraId="54C0B3F6" w14:textId="77777777" w:rsidR="005F5634" w:rsidRPr="00FB7546" w:rsidRDefault="005F5634" w:rsidP="005F5634">
      <w:pPr>
        <w:jc w:val="center"/>
        <w:rPr>
          <w:b/>
        </w:rPr>
      </w:pPr>
    </w:p>
    <w:p w14:paraId="7FC4D834" w14:textId="77777777" w:rsidR="005F5634" w:rsidRPr="00FB7546" w:rsidRDefault="005F5634" w:rsidP="005F5634">
      <w:pPr>
        <w:jc w:val="center"/>
        <w:rPr>
          <w:b/>
        </w:rPr>
      </w:pPr>
    </w:p>
    <w:p w14:paraId="3DA73C0D" w14:textId="77777777" w:rsidR="005F5634" w:rsidRPr="00FB7546" w:rsidRDefault="005F5634" w:rsidP="005F5634">
      <w:pPr>
        <w:jc w:val="center"/>
        <w:rPr>
          <w:b/>
        </w:rPr>
      </w:pPr>
    </w:p>
    <w:p w14:paraId="53B78D9F" w14:textId="77777777" w:rsidR="005F5634" w:rsidRPr="00FB7546" w:rsidRDefault="005F5634" w:rsidP="005F5634">
      <w:pPr>
        <w:jc w:val="center"/>
        <w:rPr>
          <w:b/>
        </w:rPr>
      </w:pPr>
    </w:p>
    <w:p w14:paraId="43C0F0DE" w14:textId="77777777" w:rsidR="005F5634" w:rsidRPr="00FB7546" w:rsidRDefault="005F5634" w:rsidP="005F5634">
      <w:pPr>
        <w:jc w:val="center"/>
        <w:rPr>
          <w:b/>
        </w:rPr>
      </w:pPr>
    </w:p>
    <w:p w14:paraId="5BE541E6" w14:textId="77777777" w:rsidR="005F5634" w:rsidRPr="00FB7546" w:rsidRDefault="005F5634" w:rsidP="005F5634">
      <w:pPr>
        <w:jc w:val="center"/>
        <w:rPr>
          <w:b/>
        </w:rPr>
      </w:pPr>
    </w:p>
    <w:p w14:paraId="051DF8D0" w14:textId="77777777" w:rsidR="005F5634" w:rsidRPr="00FB7546" w:rsidRDefault="005F5634" w:rsidP="005F5634">
      <w:pPr>
        <w:jc w:val="center"/>
        <w:rPr>
          <w:b/>
        </w:rPr>
      </w:pPr>
    </w:p>
    <w:p w14:paraId="69DEF862" w14:textId="77777777" w:rsidR="005F5634" w:rsidRPr="00FB7546" w:rsidRDefault="005F5634" w:rsidP="005F5634">
      <w:pPr>
        <w:rPr>
          <w:b/>
        </w:rPr>
      </w:pPr>
    </w:p>
    <w:p w14:paraId="29EBC9FA" w14:textId="77777777" w:rsidR="005F5634" w:rsidRPr="00FB7546" w:rsidRDefault="005F5634" w:rsidP="005F5634">
      <w:pPr>
        <w:jc w:val="center"/>
        <w:rPr>
          <w:b/>
        </w:rPr>
      </w:pPr>
    </w:p>
    <w:p w14:paraId="55B057C2" w14:textId="77777777" w:rsidR="005F5634" w:rsidRPr="00F95890" w:rsidRDefault="005F5634" w:rsidP="00234670">
      <w:pPr>
        <w:tabs>
          <w:tab w:val="left" w:pos="426"/>
        </w:tabs>
        <w:ind w:right="-1"/>
        <w:jc w:val="both"/>
        <w:rPr>
          <w:b/>
          <w:sz w:val="22"/>
        </w:rPr>
      </w:pPr>
    </w:p>
    <w:p w14:paraId="69238271" w14:textId="77777777" w:rsidR="00234670" w:rsidRPr="006A3A70" w:rsidRDefault="00234670" w:rsidP="00A44A36">
      <w:pPr>
        <w:tabs>
          <w:tab w:val="left" w:pos="426"/>
        </w:tabs>
        <w:ind w:right="-1" w:firstLine="5670"/>
        <w:jc w:val="both"/>
        <w:outlineLvl w:val="0"/>
        <w:rPr>
          <w:b/>
          <w:sz w:val="22"/>
        </w:rPr>
      </w:pPr>
      <w:r w:rsidRPr="006A3A70">
        <w:rPr>
          <w:b/>
          <w:sz w:val="22"/>
        </w:rPr>
        <w:t xml:space="preserve">УТВЕРЖДЕНО </w:t>
      </w:r>
    </w:p>
    <w:p w14:paraId="12502882" w14:textId="77777777" w:rsidR="0014299B" w:rsidRPr="00EC2908" w:rsidRDefault="00234670" w:rsidP="00A44A36">
      <w:pPr>
        <w:tabs>
          <w:tab w:val="left" w:pos="426"/>
        </w:tabs>
        <w:ind w:right="-1" w:firstLine="5670"/>
        <w:jc w:val="both"/>
        <w:outlineLvl w:val="0"/>
        <w:rPr>
          <w:b/>
          <w:sz w:val="22"/>
        </w:rPr>
      </w:pPr>
      <w:r w:rsidRPr="00EC2908">
        <w:rPr>
          <w:b/>
          <w:sz w:val="22"/>
        </w:rPr>
        <w:t>ПРИКАЗОМ №</w:t>
      </w:r>
    </w:p>
    <w:p w14:paraId="282EB595" w14:textId="77777777" w:rsidR="00234670" w:rsidRPr="00EC2908" w:rsidRDefault="00234670" w:rsidP="00A44A36">
      <w:pPr>
        <w:tabs>
          <w:tab w:val="left" w:pos="426"/>
        </w:tabs>
        <w:ind w:right="-1" w:firstLine="5670"/>
        <w:jc w:val="both"/>
        <w:outlineLvl w:val="0"/>
        <w:rPr>
          <w:b/>
          <w:sz w:val="22"/>
        </w:rPr>
      </w:pPr>
      <w:r w:rsidRPr="00EC2908">
        <w:rPr>
          <w:b/>
          <w:sz w:val="22"/>
        </w:rPr>
        <w:t>От __________________________</w:t>
      </w:r>
    </w:p>
    <w:p w14:paraId="22F8CB01" w14:textId="77777777" w:rsidR="00234670" w:rsidRPr="00EC2908" w:rsidRDefault="00234670" w:rsidP="00A44A36">
      <w:pPr>
        <w:tabs>
          <w:tab w:val="left" w:pos="426"/>
        </w:tabs>
        <w:ind w:right="-1" w:firstLine="5670"/>
        <w:jc w:val="both"/>
        <w:outlineLvl w:val="0"/>
        <w:rPr>
          <w:b/>
          <w:sz w:val="22"/>
        </w:rPr>
      </w:pPr>
      <w:r w:rsidRPr="00EC2908">
        <w:rPr>
          <w:b/>
          <w:sz w:val="22"/>
        </w:rPr>
        <w:t>Генеральный директор</w:t>
      </w:r>
    </w:p>
    <w:p w14:paraId="3D90AFD8" w14:textId="77777777" w:rsidR="0014299B" w:rsidRPr="00EC2908" w:rsidRDefault="0014299B" w:rsidP="00A44A36">
      <w:pPr>
        <w:tabs>
          <w:tab w:val="left" w:pos="426"/>
        </w:tabs>
        <w:ind w:right="-1" w:firstLine="5670"/>
        <w:jc w:val="both"/>
        <w:outlineLvl w:val="0"/>
        <w:rPr>
          <w:b/>
          <w:sz w:val="22"/>
        </w:rPr>
      </w:pPr>
      <w:r w:rsidRPr="00EC2908">
        <w:rPr>
          <w:b/>
          <w:sz w:val="22"/>
        </w:rPr>
        <w:t>АО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«УК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«СТАРТ»</w:t>
      </w:r>
    </w:p>
    <w:p w14:paraId="72B6BA12" w14:textId="6213C58B" w:rsidR="0014299B" w:rsidRPr="00EC2908" w:rsidRDefault="0014299B" w:rsidP="00A44A36">
      <w:pPr>
        <w:tabs>
          <w:tab w:val="left" w:pos="426"/>
        </w:tabs>
        <w:ind w:right="-1" w:firstLine="5670"/>
        <w:jc w:val="both"/>
        <w:rPr>
          <w:b/>
          <w:sz w:val="22"/>
        </w:rPr>
      </w:pPr>
      <w:r w:rsidRPr="00EC2908">
        <w:rPr>
          <w:b/>
          <w:sz w:val="22"/>
        </w:rPr>
        <w:t>_______________</w:t>
      </w:r>
      <w:r w:rsidR="000C68EE" w:rsidRPr="00EC2908">
        <w:rPr>
          <w:b/>
          <w:sz w:val="22"/>
        </w:rPr>
        <w:t xml:space="preserve"> </w:t>
      </w:r>
      <w:r w:rsidR="00DF66F0" w:rsidRPr="00EC2908">
        <w:rPr>
          <w:b/>
          <w:sz w:val="22"/>
        </w:rPr>
        <w:t>Плукчи А.П</w:t>
      </w:r>
      <w:r w:rsidRPr="00EC2908">
        <w:rPr>
          <w:b/>
          <w:sz w:val="22"/>
        </w:rPr>
        <w:t>.</w:t>
      </w:r>
    </w:p>
    <w:p w14:paraId="670D451D" w14:textId="77777777" w:rsidR="0014299B" w:rsidRPr="00EC2908" w:rsidRDefault="0014299B" w:rsidP="004F5236">
      <w:pPr>
        <w:tabs>
          <w:tab w:val="left" w:pos="426"/>
        </w:tabs>
        <w:ind w:right="-1"/>
        <w:jc w:val="center"/>
        <w:outlineLvl w:val="0"/>
        <w:rPr>
          <w:b/>
          <w:smallCaps/>
          <w:sz w:val="22"/>
        </w:rPr>
      </w:pPr>
    </w:p>
    <w:p w14:paraId="03215E0D" w14:textId="77777777" w:rsidR="0014299B" w:rsidRPr="00EC2908" w:rsidRDefault="0014299B" w:rsidP="004F5236">
      <w:pPr>
        <w:tabs>
          <w:tab w:val="left" w:pos="426"/>
        </w:tabs>
        <w:ind w:right="-1"/>
        <w:jc w:val="center"/>
        <w:rPr>
          <w:b/>
          <w:sz w:val="22"/>
        </w:rPr>
      </w:pPr>
      <w:r w:rsidRPr="00EC2908">
        <w:rPr>
          <w:b/>
          <w:sz w:val="22"/>
        </w:rPr>
        <w:t>ПОЛОЖЕНИЕ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ПО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ДИСКОНТНЫМ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КАРТАМ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ТОРГОВОЙ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СЕТИ</w:t>
      </w:r>
      <w:r w:rsidR="000C68EE" w:rsidRPr="00EC2908">
        <w:rPr>
          <w:b/>
          <w:sz w:val="22"/>
        </w:rPr>
        <w:t xml:space="preserve"> </w:t>
      </w:r>
      <w:r w:rsidR="006A1121" w:rsidRPr="00EC2908">
        <w:rPr>
          <w:b/>
          <w:sz w:val="22"/>
        </w:rPr>
        <w:t>«ДОМОВОЙ»</w:t>
      </w:r>
    </w:p>
    <w:p w14:paraId="1EAE6A74" w14:textId="2436990B" w:rsidR="00AA358A" w:rsidRPr="00EC2908" w:rsidRDefault="00AA358A" w:rsidP="004F5236">
      <w:pPr>
        <w:tabs>
          <w:tab w:val="left" w:pos="426"/>
        </w:tabs>
        <w:ind w:right="-1"/>
        <w:jc w:val="center"/>
        <w:rPr>
          <w:b/>
          <w:sz w:val="22"/>
        </w:rPr>
      </w:pPr>
      <w:r w:rsidRPr="00EC2908">
        <w:rPr>
          <w:b/>
          <w:sz w:val="22"/>
        </w:rPr>
        <w:t>(Правила использования дисконтных карт)</w:t>
      </w:r>
    </w:p>
    <w:p w14:paraId="3221DD82" w14:textId="77777777" w:rsidR="0014299B" w:rsidRPr="00EC2908" w:rsidRDefault="0014299B" w:rsidP="004F5236">
      <w:pPr>
        <w:tabs>
          <w:tab w:val="left" w:pos="426"/>
        </w:tabs>
        <w:ind w:right="-1"/>
        <w:jc w:val="center"/>
        <w:rPr>
          <w:sz w:val="22"/>
        </w:rPr>
      </w:pPr>
    </w:p>
    <w:p w14:paraId="583B9453" w14:textId="77777777" w:rsidR="006A1121" w:rsidRPr="00EC2908" w:rsidRDefault="006A1121" w:rsidP="004F5236">
      <w:pPr>
        <w:pStyle w:val="a4"/>
        <w:tabs>
          <w:tab w:val="left" w:pos="426"/>
        </w:tabs>
        <w:ind w:right="-1"/>
        <w:jc w:val="center"/>
        <w:rPr>
          <w:rFonts w:ascii="Times New Roman" w:hAnsi="Times New Roman"/>
          <w:szCs w:val="24"/>
        </w:rPr>
      </w:pPr>
    </w:p>
    <w:p w14:paraId="00B62BAB" w14:textId="77777777" w:rsidR="0014299B" w:rsidRPr="00EC2908" w:rsidRDefault="0014299B" w:rsidP="004F5236">
      <w:pPr>
        <w:pStyle w:val="a4"/>
        <w:tabs>
          <w:tab w:val="left" w:pos="426"/>
        </w:tabs>
        <w:ind w:right="-1"/>
        <w:jc w:val="center"/>
        <w:rPr>
          <w:rFonts w:ascii="Times New Roman" w:hAnsi="Times New Roman"/>
          <w:b/>
          <w:szCs w:val="24"/>
        </w:rPr>
      </w:pPr>
      <w:r w:rsidRPr="00EC2908">
        <w:rPr>
          <w:rFonts w:ascii="Times New Roman" w:hAnsi="Times New Roman"/>
          <w:b/>
          <w:szCs w:val="24"/>
        </w:rPr>
        <w:t>ОСНОВНЫЕ</w:t>
      </w:r>
      <w:r w:rsidR="000C68EE" w:rsidRPr="00EC2908">
        <w:rPr>
          <w:rFonts w:ascii="Times New Roman" w:hAnsi="Times New Roman"/>
          <w:b/>
          <w:szCs w:val="24"/>
        </w:rPr>
        <w:t xml:space="preserve"> </w:t>
      </w:r>
      <w:r w:rsidRPr="00EC2908">
        <w:rPr>
          <w:rFonts w:ascii="Times New Roman" w:hAnsi="Times New Roman"/>
          <w:b/>
          <w:szCs w:val="24"/>
        </w:rPr>
        <w:t>ТЕРМИНЫ</w:t>
      </w:r>
      <w:r w:rsidR="000C68EE" w:rsidRPr="00EC2908">
        <w:rPr>
          <w:rFonts w:ascii="Times New Roman" w:hAnsi="Times New Roman"/>
          <w:b/>
          <w:szCs w:val="24"/>
        </w:rPr>
        <w:t xml:space="preserve"> </w:t>
      </w:r>
      <w:r w:rsidRPr="00EC2908">
        <w:rPr>
          <w:rFonts w:ascii="Times New Roman" w:hAnsi="Times New Roman"/>
          <w:b/>
          <w:szCs w:val="24"/>
        </w:rPr>
        <w:t>И</w:t>
      </w:r>
      <w:r w:rsidR="000C68EE" w:rsidRPr="00EC2908">
        <w:rPr>
          <w:rFonts w:ascii="Times New Roman" w:hAnsi="Times New Roman"/>
          <w:b/>
          <w:szCs w:val="24"/>
        </w:rPr>
        <w:t xml:space="preserve"> </w:t>
      </w:r>
      <w:r w:rsidRPr="00EC2908">
        <w:rPr>
          <w:rFonts w:ascii="Times New Roman" w:hAnsi="Times New Roman"/>
          <w:b/>
          <w:szCs w:val="24"/>
        </w:rPr>
        <w:t>ОПРЕДЕЛЕНИЯ</w:t>
      </w:r>
    </w:p>
    <w:p w14:paraId="67B5E7BB" w14:textId="77777777" w:rsidR="00FA720B" w:rsidRPr="00EC2908" w:rsidRDefault="00FA720B" w:rsidP="004F5236">
      <w:pPr>
        <w:pStyle w:val="a4"/>
        <w:tabs>
          <w:tab w:val="left" w:pos="426"/>
        </w:tabs>
        <w:ind w:right="-1"/>
        <w:jc w:val="center"/>
        <w:rPr>
          <w:rFonts w:ascii="Times New Roman" w:hAnsi="Times New Roman"/>
          <w:b/>
          <w:i/>
          <w:szCs w:val="24"/>
        </w:rPr>
      </w:pPr>
    </w:p>
    <w:p w14:paraId="4887DC02" w14:textId="77777777" w:rsidR="002864DC" w:rsidRPr="00EC2908" w:rsidRDefault="002864DC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</w:rPr>
      </w:pPr>
      <w:r w:rsidRPr="00EC2908">
        <w:rPr>
          <w:rFonts w:ascii="Times New Roman" w:hAnsi="Times New Roman"/>
        </w:rPr>
        <w:t>«</w:t>
      </w:r>
      <w:r w:rsidRPr="00EC2908">
        <w:rPr>
          <w:rFonts w:ascii="Times New Roman" w:hAnsi="Times New Roman"/>
          <w:b/>
        </w:rPr>
        <w:t>Правила использования дисконтной карты</w:t>
      </w:r>
      <w:r w:rsidRPr="00EC2908">
        <w:rPr>
          <w:rFonts w:ascii="Times New Roman" w:hAnsi="Times New Roman"/>
        </w:rPr>
        <w:t xml:space="preserve">» - правила, изложенные в настоящем положении по дисконтным картам торговой сети, определяющие порядок выдачи дисконтных карт, их принятия в магазинах торговой сети и использования покупателями (далее также – Правила). Правила публикуются на официальном сайте и размещаются на информационных стойках магазинов торговой сети. </w:t>
      </w:r>
      <w:r w:rsidR="005A216D" w:rsidRPr="00EC2908">
        <w:rPr>
          <w:rFonts w:ascii="Times New Roman" w:hAnsi="Times New Roman"/>
        </w:rPr>
        <w:tab/>
      </w:r>
    </w:p>
    <w:p w14:paraId="1F100D53" w14:textId="77777777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sz w:val="22"/>
          <w:szCs w:val="22"/>
        </w:rPr>
        <w:t>«</w:t>
      </w:r>
      <w:r w:rsidR="00155707" w:rsidRPr="00EC2908">
        <w:rPr>
          <w:b/>
          <w:sz w:val="22"/>
          <w:szCs w:val="22"/>
        </w:rPr>
        <w:t>Т</w:t>
      </w:r>
      <w:r w:rsidR="00A1470D" w:rsidRPr="00EC2908">
        <w:rPr>
          <w:b/>
          <w:sz w:val="22"/>
          <w:szCs w:val="22"/>
        </w:rPr>
        <w:t>овар</w:t>
      </w:r>
      <w:r w:rsidRPr="00EC2908">
        <w:rPr>
          <w:sz w:val="22"/>
          <w:szCs w:val="22"/>
        </w:rPr>
        <w:t>»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товары,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реализуемые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магазинах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торговой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сети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АО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«УК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«СТАРТ».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торговую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сеть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АО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«УК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«СТАРТ»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входят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все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гипермаркеты,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объединенные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коммерческими</w:t>
      </w:r>
      <w:r w:rsidR="000C68EE" w:rsidRPr="00EC2908">
        <w:rPr>
          <w:sz w:val="22"/>
          <w:szCs w:val="22"/>
        </w:rPr>
        <w:t xml:space="preserve"> </w:t>
      </w:r>
      <w:r w:rsidR="00C37BAA" w:rsidRPr="00EC2908">
        <w:rPr>
          <w:sz w:val="22"/>
          <w:szCs w:val="22"/>
        </w:rPr>
        <w:t>обозначениями «</w:t>
      </w:r>
      <w:r w:rsidRPr="00EC2908">
        <w:rPr>
          <w:sz w:val="22"/>
          <w:szCs w:val="22"/>
        </w:rPr>
        <w:t>Домовой»</w:t>
      </w:r>
      <w:r w:rsidR="00997743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(далее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–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торговая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сеть).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Официальный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сайт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торговой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сети:</w:t>
      </w:r>
      <w:r w:rsidR="000C68EE" w:rsidRPr="00EC2908">
        <w:rPr>
          <w:sz w:val="22"/>
          <w:szCs w:val="22"/>
        </w:rPr>
        <w:t xml:space="preserve"> </w:t>
      </w:r>
      <w:hyperlink r:id="rId8" w:history="1">
        <w:r w:rsidR="00E158FB" w:rsidRPr="00F95890">
          <w:rPr>
            <w:rStyle w:val="a3"/>
            <w:sz w:val="22"/>
            <w:szCs w:val="22"/>
          </w:rPr>
          <w:t>https://tddomovoy.ru/diskontnaya-programma/</w:t>
        </w:r>
      </w:hyperlink>
      <w:r w:rsidR="00E158FB" w:rsidRPr="00F95890">
        <w:rPr>
          <w:sz w:val="22"/>
          <w:szCs w:val="22"/>
        </w:rPr>
        <w:t xml:space="preserve"> </w:t>
      </w:r>
      <w:r w:rsidRPr="00F95890">
        <w:rPr>
          <w:sz w:val="22"/>
          <w:szCs w:val="22"/>
        </w:rPr>
        <w:t>(далее</w:t>
      </w:r>
      <w:r w:rsidR="000C68EE" w:rsidRPr="00F95890">
        <w:rPr>
          <w:sz w:val="22"/>
          <w:szCs w:val="22"/>
        </w:rPr>
        <w:t xml:space="preserve"> </w:t>
      </w:r>
      <w:r w:rsidRPr="00F95890">
        <w:rPr>
          <w:sz w:val="22"/>
          <w:szCs w:val="22"/>
        </w:rPr>
        <w:t>–</w:t>
      </w:r>
      <w:r w:rsidR="000C68EE" w:rsidRPr="006A3A70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официальный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сайт).</w:t>
      </w:r>
    </w:p>
    <w:p w14:paraId="45DBDF67" w14:textId="77777777" w:rsidR="0014299B" w:rsidRPr="00EC2908" w:rsidRDefault="0014299B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</w:rPr>
      </w:pPr>
      <w:r w:rsidRPr="00EC2908">
        <w:rPr>
          <w:rFonts w:ascii="Times New Roman" w:hAnsi="Times New Roman"/>
        </w:rPr>
        <w:t>«</w:t>
      </w:r>
      <w:r w:rsidR="00A1470D" w:rsidRPr="00EC2908">
        <w:rPr>
          <w:rFonts w:ascii="Times New Roman" w:hAnsi="Times New Roman"/>
          <w:b/>
        </w:rPr>
        <w:t>Покупатель</w:t>
      </w:r>
      <w:r w:rsidRPr="00EC2908">
        <w:rPr>
          <w:rFonts w:ascii="Times New Roman" w:hAnsi="Times New Roman"/>
        </w:rPr>
        <w:t>»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-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потребитель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в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значении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Закона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РФ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«О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защите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прав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потребителей»,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держатель</w:t>
      </w:r>
      <w:r w:rsidR="000C68EE" w:rsidRPr="00EC2908">
        <w:rPr>
          <w:rFonts w:ascii="Times New Roman" w:hAnsi="Times New Roman"/>
        </w:rPr>
        <w:t xml:space="preserve"> </w:t>
      </w:r>
      <w:r w:rsidR="009244A1" w:rsidRPr="00EC2908">
        <w:rPr>
          <w:rFonts w:ascii="Times New Roman" w:hAnsi="Times New Roman"/>
        </w:rPr>
        <w:t>дисконтной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карты,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приобретающий</w:t>
      </w:r>
      <w:r w:rsidR="000C68EE" w:rsidRPr="00EC2908">
        <w:rPr>
          <w:rFonts w:ascii="Times New Roman" w:hAnsi="Times New Roman"/>
        </w:rPr>
        <w:t xml:space="preserve"> </w:t>
      </w:r>
      <w:r w:rsidR="00A1470D" w:rsidRPr="00EC2908">
        <w:rPr>
          <w:rFonts w:ascii="Times New Roman" w:hAnsi="Times New Roman"/>
        </w:rPr>
        <w:t>товар</w:t>
      </w:r>
      <w:r w:rsidRPr="00EC2908">
        <w:rPr>
          <w:rFonts w:ascii="Times New Roman" w:hAnsi="Times New Roman"/>
        </w:rPr>
        <w:t>ы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в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магазинах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торговой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сети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с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использованием</w:t>
      </w:r>
      <w:r w:rsidR="000C68EE" w:rsidRPr="00EC2908">
        <w:rPr>
          <w:rFonts w:ascii="Times New Roman" w:hAnsi="Times New Roman"/>
        </w:rPr>
        <w:t xml:space="preserve"> </w:t>
      </w:r>
      <w:r w:rsidR="009244A1" w:rsidRPr="00EC2908">
        <w:rPr>
          <w:rFonts w:ascii="Times New Roman" w:hAnsi="Times New Roman"/>
        </w:rPr>
        <w:t>дисконтной</w:t>
      </w:r>
      <w:r w:rsidR="000C68EE" w:rsidRPr="00EC2908">
        <w:rPr>
          <w:rFonts w:ascii="Times New Roman" w:hAnsi="Times New Roman"/>
        </w:rPr>
        <w:t xml:space="preserve"> </w:t>
      </w:r>
      <w:r w:rsidR="00E20046" w:rsidRPr="00EC2908">
        <w:rPr>
          <w:rFonts w:ascii="Times New Roman" w:hAnsi="Times New Roman"/>
        </w:rPr>
        <w:t>карты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и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подтвердивший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свое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полное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и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безоговорочное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принятие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публичной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оферты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путем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получения</w:t>
      </w:r>
      <w:r w:rsidR="000C68EE" w:rsidRPr="00EC2908">
        <w:rPr>
          <w:rFonts w:ascii="Times New Roman" w:hAnsi="Times New Roman"/>
        </w:rPr>
        <w:t xml:space="preserve"> </w:t>
      </w:r>
      <w:r w:rsidR="009244A1" w:rsidRPr="00EC2908">
        <w:rPr>
          <w:rFonts w:ascii="Times New Roman" w:hAnsi="Times New Roman"/>
        </w:rPr>
        <w:t>дисконтной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карты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или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путем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заполнения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Анкеты</w:t>
      </w:r>
      <w:r w:rsidR="00A1470D" w:rsidRPr="00EC2908">
        <w:rPr>
          <w:rFonts w:ascii="Times New Roman" w:hAnsi="Times New Roman"/>
        </w:rPr>
        <w:t>.</w:t>
      </w:r>
      <w:r w:rsidR="000C68EE" w:rsidRPr="00EC2908">
        <w:rPr>
          <w:rFonts w:ascii="Times New Roman" w:hAnsi="Times New Roman"/>
        </w:rPr>
        <w:t xml:space="preserve"> </w:t>
      </w:r>
      <w:r w:rsidR="00A1470D" w:rsidRPr="00EC2908">
        <w:rPr>
          <w:rFonts w:ascii="Times New Roman" w:hAnsi="Times New Roman"/>
        </w:rPr>
        <w:t>Покупат</w:t>
      </w:r>
      <w:r w:rsidRPr="00EC2908">
        <w:rPr>
          <w:rFonts w:ascii="Times New Roman" w:hAnsi="Times New Roman"/>
        </w:rPr>
        <w:t>ель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вправе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приобрести</w:t>
      </w:r>
      <w:r w:rsidR="000C68EE" w:rsidRPr="00EC2908">
        <w:rPr>
          <w:rFonts w:ascii="Times New Roman" w:hAnsi="Times New Roman"/>
        </w:rPr>
        <w:t xml:space="preserve"> </w:t>
      </w:r>
      <w:r w:rsidR="00A1470D" w:rsidRPr="00EC2908">
        <w:rPr>
          <w:rFonts w:ascii="Times New Roman" w:hAnsi="Times New Roman"/>
        </w:rPr>
        <w:t>товар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в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магазинах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торговой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сети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с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использованием</w:t>
      </w:r>
      <w:r w:rsidR="000C68EE" w:rsidRPr="00EC2908">
        <w:rPr>
          <w:rFonts w:ascii="Times New Roman" w:hAnsi="Times New Roman"/>
        </w:rPr>
        <w:t xml:space="preserve"> </w:t>
      </w:r>
      <w:r w:rsidR="009244A1" w:rsidRPr="00EC2908">
        <w:rPr>
          <w:rFonts w:ascii="Times New Roman" w:hAnsi="Times New Roman"/>
        </w:rPr>
        <w:t>дисконтной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карты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только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на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условиях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настоящих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Правил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использования</w:t>
      </w:r>
      <w:r w:rsidR="000C68EE" w:rsidRPr="00EC2908">
        <w:rPr>
          <w:rFonts w:ascii="Times New Roman" w:hAnsi="Times New Roman"/>
        </w:rPr>
        <w:t xml:space="preserve"> </w:t>
      </w:r>
      <w:r w:rsidR="009244A1" w:rsidRPr="00EC2908">
        <w:rPr>
          <w:rFonts w:ascii="Times New Roman" w:hAnsi="Times New Roman"/>
        </w:rPr>
        <w:t>дисконтной</w:t>
      </w:r>
      <w:r w:rsidR="000C68EE" w:rsidRPr="00EC2908">
        <w:rPr>
          <w:rFonts w:ascii="Times New Roman" w:hAnsi="Times New Roman"/>
        </w:rPr>
        <w:t xml:space="preserve"> </w:t>
      </w:r>
      <w:r w:rsidRPr="00EC2908">
        <w:rPr>
          <w:rFonts w:ascii="Times New Roman" w:hAnsi="Times New Roman"/>
        </w:rPr>
        <w:t>карты.</w:t>
      </w:r>
    </w:p>
    <w:p w14:paraId="1F163961" w14:textId="77777777" w:rsidR="0014299B" w:rsidRPr="00EC2908" w:rsidRDefault="0014299B" w:rsidP="00701C6C">
      <w:pPr>
        <w:tabs>
          <w:tab w:val="left" w:pos="426"/>
        </w:tabs>
        <w:ind w:right="-1"/>
        <w:rPr>
          <w:b/>
          <w:bCs/>
          <w:sz w:val="22"/>
          <w:szCs w:val="22"/>
        </w:rPr>
      </w:pPr>
      <w:r w:rsidRPr="00EC2908">
        <w:rPr>
          <w:b/>
          <w:bCs/>
          <w:sz w:val="22"/>
          <w:szCs w:val="22"/>
        </w:rPr>
        <w:t>«Продавец»</w:t>
      </w:r>
      <w:r w:rsidR="000C68EE" w:rsidRPr="00EC2908">
        <w:rPr>
          <w:b/>
          <w:bCs/>
          <w:sz w:val="22"/>
          <w:szCs w:val="22"/>
        </w:rPr>
        <w:t xml:space="preserve"> </w:t>
      </w:r>
      <w:r w:rsidRPr="00EC2908">
        <w:rPr>
          <w:b/>
          <w:bCs/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АО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«УК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«СТАРТ»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(далее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тексту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также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–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Компания);</w:t>
      </w:r>
    </w:p>
    <w:p w14:paraId="32A3F23D" w14:textId="77777777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b/>
          <w:sz w:val="22"/>
          <w:szCs w:val="22"/>
        </w:rPr>
        <w:t>«Анкета»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—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заявление</w:t>
      </w:r>
      <w:r w:rsidR="000C68EE" w:rsidRPr="00EC2908">
        <w:rPr>
          <w:sz w:val="22"/>
          <w:szCs w:val="22"/>
        </w:rPr>
        <w:t xml:space="preserve"> </w:t>
      </w:r>
      <w:r w:rsidR="00A1470D" w:rsidRPr="00EC2908">
        <w:rPr>
          <w:sz w:val="22"/>
          <w:szCs w:val="22"/>
        </w:rPr>
        <w:t>покупат</w:t>
      </w:r>
      <w:r w:rsidRPr="00EC2908">
        <w:rPr>
          <w:sz w:val="22"/>
          <w:szCs w:val="22"/>
        </w:rPr>
        <w:t>еля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присоединении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публичному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договору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использование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карты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его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пользе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его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интересе,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условиях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настоящих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Правил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использования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карты</w:t>
      </w:r>
      <w:r w:rsidR="000C68EE" w:rsidRPr="00EC2908">
        <w:rPr>
          <w:sz w:val="22"/>
          <w:szCs w:val="22"/>
        </w:rPr>
        <w:t xml:space="preserve"> </w:t>
      </w:r>
      <w:r w:rsidR="00E20046" w:rsidRPr="00EC2908">
        <w:rPr>
          <w:sz w:val="22"/>
          <w:szCs w:val="22"/>
        </w:rPr>
        <w:t>(присоединение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публичному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договору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порядке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ст</w:t>
      </w:r>
      <w:r w:rsidR="00E20046" w:rsidRPr="00EC2908">
        <w:rPr>
          <w:sz w:val="22"/>
          <w:szCs w:val="22"/>
        </w:rPr>
        <w:t>атьи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426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Гражданского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кодекса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РФ).</w:t>
      </w:r>
      <w:r w:rsidR="000C68EE" w:rsidRPr="00EC2908">
        <w:rPr>
          <w:sz w:val="22"/>
          <w:szCs w:val="22"/>
        </w:rPr>
        <w:t xml:space="preserve"> </w:t>
      </w:r>
    </w:p>
    <w:p w14:paraId="5690EA3F" w14:textId="0BFB0E17" w:rsidR="0014299B" w:rsidRPr="00EC2908" w:rsidRDefault="00E20046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sz w:val="22"/>
          <w:szCs w:val="22"/>
        </w:rPr>
        <w:tab/>
      </w:r>
      <w:r w:rsidR="00A1470D" w:rsidRPr="00EC2908">
        <w:rPr>
          <w:sz w:val="22"/>
          <w:szCs w:val="22"/>
        </w:rPr>
        <w:t>Покупатель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считается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заключившим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с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Продавцом</w:t>
      </w:r>
      <w:r w:rsidR="000C68EE" w:rsidRPr="00EC2908">
        <w:rPr>
          <w:sz w:val="22"/>
          <w:szCs w:val="22"/>
        </w:rPr>
        <w:t xml:space="preserve"> </w:t>
      </w:r>
      <w:r w:rsidR="00E4138C" w:rsidRPr="00EC2908">
        <w:rPr>
          <w:sz w:val="22"/>
          <w:szCs w:val="22"/>
        </w:rPr>
        <w:t>договор, полностью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и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безоговорочно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принявшим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все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условия</w:t>
      </w:r>
      <w:r w:rsidR="000C68EE" w:rsidRPr="00EC2908">
        <w:rPr>
          <w:sz w:val="22"/>
          <w:szCs w:val="22"/>
        </w:rPr>
        <w:t xml:space="preserve"> </w:t>
      </w:r>
      <w:r w:rsidR="00F95890">
        <w:rPr>
          <w:sz w:val="22"/>
          <w:szCs w:val="22"/>
        </w:rPr>
        <w:t>публичной</w:t>
      </w:r>
      <w:r w:rsidR="00F95890" w:rsidRPr="00F95890">
        <w:rPr>
          <w:sz w:val="22"/>
          <w:szCs w:val="22"/>
        </w:rPr>
        <w:t xml:space="preserve"> </w:t>
      </w:r>
      <w:r w:rsidR="0014299B" w:rsidRPr="00F95890">
        <w:rPr>
          <w:sz w:val="22"/>
          <w:szCs w:val="22"/>
        </w:rPr>
        <w:t>оферты</w:t>
      </w:r>
      <w:r w:rsidR="000C68EE" w:rsidRPr="00F95890">
        <w:rPr>
          <w:sz w:val="22"/>
          <w:szCs w:val="22"/>
        </w:rPr>
        <w:t xml:space="preserve"> </w:t>
      </w:r>
      <w:r w:rsidR="0014299B" w:rsidRPr="00F95890">
        <w:rPr>
          <w:sz w:val="22"/>
          <w:szCs w:val="22"/>
        </w:rPr>
        <w:t>(</w:t>
      </w:r>
      <w:r w:rsidR="00F95890">
        <w:rPr>
          <w:sz w:val="22"/>
          <w:szCs w:val="22"/>
        </w:rPr>
        <w:t xml:space="preserve">Приложение №4 и </w:t>
      </w:r>
      <w:r w:rsidR="0014299B" w:rsidRPr="00F95890">
        <w:rPr>
          <w:sz w:val="22"/>
          <w:szCs w:val="22"/>
        </w:rPr>
        <w:t>условия</w:t>
      </w:r>
      <w:r w:rsidR="000C68EE" w:rsidRPr="00F95890">
        <w:rPr>
          <w:sz w:val="22"/>
          <w:szCs w:val="22"/>
        </w:rPr>
        <w:t xml:space="preserve"> </w:t>
      </w:r>
      <w:r w:rsidR="0014299B" w:rsidRPr="00F95890">
        <w:rPr>
          <w:sz w:val="22"/>
          <w:szCs w:val="22"/>
        </w:rPr>
        <w:t>настоящих</w:t>
      </w:r>
      <w:r w:rsidR="000C68EE" w:rsidRPr="00F95890">
        <w:rPr>
          <w:sz w:val="22"/>
          <w:szCs w:val="22"/>
        </w:rPr>
        <w:t xml:space="preserve"> </w:t>
      </w:r>
      <w:r w:rsidR="0014299B" w:rsidRPr="006A3A70">
        <w:rPr>
          <w:sz w:val="22"/>
          <w:szCs w:val="22"/>
        </w:rPr>
        <w:t>Правил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использования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карты)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после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совершения</w:t>
      </w:r>
      <w:r w:rsidR="000C68EE" w:rsidRPr="00EC2908">
        <w:rPr>
          <w:sz w:val="22"/>
          <w:szCs w:val="22"/>
        </w:rPr>
        <w:t xml:space="preserve"> </w:t>
      </w:r>
      <w:r w:rsidR="002864DC" w:rsidRPr="00EC2908">
        <w:rPr>
          <w:sz w:val="22"/>
          <w:szCs w:val="22"/>
        </w:rPr>
        <w:t xml:space="preserve">одного из </w:t>
      </w:r>
      <w:r w:rsidR="0014299B" w:rsidRPr="00EC2908">
        <w:rPr>
          <w:sz w:val="22"/>
          <w:szCs w:val="22"/>
        </w:rPr>
        <w:t>любых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следующих</w:t>
      </w:r>
      <w:r w:rsidR="000C68EE" w:rsidRPr="00EC2908">
        <w:rPr>
          <w:sz w:val="22"/>
          <w:szCs w:val="22"/>
        </w:rPr>
        <w:t xml:space="preserve"> </w:t>
      </w:r>
      <w:r w:rsidR="0014299B" w:rsidRPr="00EC2908">
        <w:rPr>
          <w:sz w:val="22"/>
          <w:szCs w:val="22"/>
        </w:rPr>
        <w:t>действий:</w:t>
      </w:r>
    </w:p>
    <w:p w14:paraId="107755CC" w14:textId="77777777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предъявление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кассового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чека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для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получения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="00E20046" w:rsidRPr="00EC2908">
        <w:rPr>
          <w:sz w:val="22"/>
          <w:szCs w:val="22"/>
        </w:rPr>
        <w:t>карты, л</w:t>
      </w:r>
      <w:r w:rsidRPr="00EC2908">
        <w:rPr>
          <w:sz w:val="22"/>
          <w:szCs w:val="22"/>
        </w:rPr>
        <w:t>ибо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накоплени</w:t>
      </w:r>
      <w:r w:rsidR="00E20046" w:rsidRPr="00EC2908">
        <w:rPr>
          <w:sz w:val="22"/>
          <w:szCs w:val="22"/>
        </w:rPr>
        <w:t>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определенной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суммы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покупок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уже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полученной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карте.</w:t>
      </w:r>
    </w:p>
    <w:p w14:paraId="4D231D98" w14:textId="77777777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получение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="00DD1295" w:rsidRPr="00EC2908">
        <w:rPr>
          <w:sz w:val="22"/>
          <w:szCs w:val="22"/>
        </w:rPr>
        <w:t>карты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законным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способом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от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третьих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лиц.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Получая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дисконтную</w:t>
      </w:r>
      <w:r w:rsidR="000C68EE" w:rsidRPr="00EC2908">
        <w:rPr>
          <w:sz w:val="22"/>
          <w:szCs w:val="22"/>
        </w:rPr>
        <w:t xml:space="preserve"> </w:t>
      </w:r>
      <w:r w:rsidR="002864DC" w:rsidRPr="00EC2908">
        <w:rPr>
          <w:sz w:val="22"/>
          <w:szCs w:val="22"/>
        </w:rPr>
        <w:t xml:space="preserve">карту </w:t>
      </w:r>
      <w:r w:rsidRPr="00EC2908">
        <w:rPr>
          <w:sz w:val="22"/>
          <w:szCs w:val="22"/>
        </w:rPr>
        <w:t>от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третьих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лиц,</w:t>
      </w:r>
      <w:r w:rsidR="000C68EE" w:rsidRPr="00EC2908">
        <w:rPr>
          <w:sz w:val="22"/>
          <w:szCs w:val="22"/>
        </w:rPr>
        <w:t xml:space="preserve"> </w:t>
      </w:r>
      <w:r w:rsidR="00A1470D" w:rsidRPr="00EC2908">
        <w:rPr>
          <w:sz w:val="22"/>
          <w:szCs w:val="22"/>
        </w:rPr>
        <w:t>покупат</w:t>
      </w:r>
      <w:r w:rsidRPr="00EC2908">
        <w:rPr>
          <w:sz w:val="22"/>
          <w:szCs w:val="22"/>
        </w:rPr>
        <w:t>ель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вправе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использовать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ее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только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случае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своего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согласия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настоящими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Правилами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использования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карты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условиях.</w:t>
      </w:r>
    </w:p>
    <w:p w14:paraId="573329AF" w14:textId="77777777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заполнение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Анкеты</w:t>
      </w:r>
      <w:r w:rsidR="002B747F" w:rsidRPr="00EC2908">
        <w:rPr>
          <w:sz w:val="22"/>
          <w:szCs w:val="22"/>
        </w:rPr>
        <w:t xml:space="preserve"> (в том числе, на официальном сайте торговой сети)</w:t>
      </w:r>
      <w:r w:rsidR="00A40FA7" w:rsidRPr="00EC2908">
        <w:rPr>
          <w:sz w:val="22"/>
          <w:szCs w:val="22"/>
        </w:rPr>
        <w:t xml:space="preserve">, </w:t>
      </w:r>
      <w:r w:rsidRPr="00EC2908">
        <w:rPr>
          <w:sz w:val="22"/>
          <w:szCs w:val="22"/>
        </w:rPr>
        <w:t>сообщение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необходимых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данных</w:t>
      </w:r>
      <w:r w:rsidR="000C68EE" w:rsidRPr="00EC2908">
        <w:rPr>
          <w:sz w:val="22"/>
          <w:szCs w:val="22"/>
        </w:rPr>
        <w:t xml:space="preserve"> </w:t>
      </w:r>
      <w:r w:rsidR="00DD1295" w:rsidRPr="00EC2908">
        <w:rPr>
          <w:sz w:val="22"/>
          <w:szCs w:val="22"/>
        </w:rPr>
        <w:t>(</w:t>
      </w:r>
      <w:r w:rsidRPr="00EC2908">
        <w:rPr>
          <w:sz w:val="22"/>
          <w:szCs w:val="22"/>
        </w:rPr>
        <w:t>любого</w:t>
      </w:r>
      <w:r w:rsidR="00E20046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из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обязательных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реквизитов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Анкеты).</w:t>
      </w:r>
    </w:p>
    <w:p w14:paraId="60D2F3C4" w14:textId="77777777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  <w:szCs w:val="22"/>
        </w:rPr>
      </w:pPr>
      <w:r w:rsidRPr="00EC2908">
        <w:rPr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rStyle w:val="a40"/>
          <w:sz w:val="22"/>
          <w:szCs w:val="22"/>
        </w:rPr>
        <w:t>предъявление</w:t>
      </w:r>
      <w:r w:rsidR="000C68EE" w:rsidRPr="00EC2908">
        <w:rPr>
          <w:rStyle w:val="a40"/>
          <w:sz w:val="22"/>
          <w:szCs w:val="22"/>
        </w:rPr>
        <w:t xml:space="preserve"> </w:t>
      </w:r>
      <w:r w:rsidRPr="00EC2908">
        <w:rPr>
          <w:sz w:val="22"/>
          <w:szCs w:val="22"/>
        </w:rPr>
        <w:t>на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расчетно-кассовом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узле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до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начала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расчетов</w:t>
      </w:r>
      <w:r w:rsidR="000C68EE" w:rsidRPr="00EC2908">
        <w:rPr>
          <w:rStyle w:val="a40"/>
          <w:sz w:val="22"/>
          <w:szCs w:val="22"/>
        </w:rPr>
        <w:t xml:space="preserve"> </w:t>
      </w:r>
      <w:r w:rsidRPr="00EC2908">
        <w:rPr>
          <w:rStyle w:val="a40"/>
          <w:sz w:val="22"/>
          <w:szCs w:val="22"/>
        </w:rPr>
        <w:t>сотруднику</w:t>
      </w:r>
      <w:r w:rsidR="000C68EE" w:rsidRPr="00EC2908">
        <w:rPr>
          <w:rStyle w:val="a40"/>
          <w:sz w:val="22"/>
          <w:szCs w:val="22"/>
        </w:rPr>
        <w:t xml:space="preserve"> </w:t>
      </w:r>
      <w:r w:rsidRPr="00EC2908">
        <w:rPr>
          <w:rStyle w:val="a40"/>
          <w:sz w:val="22"/>
          <w:szCs w:val="22"/>
        </w:rPr>
        <w:t>магазина</w:t>
      </w:r>
      <w:r w:rsidR="000C68EE" w:rsidRPr="00EC2908">
        <w:rPr>
          <w:rStyle w:val="a40"/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карты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для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заключения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договора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розничной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купли-продажи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учетом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скидки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размере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Номинала</w:t>
      </w:r>
      <w:r w:rsidR="000C68EE" w:rsidRPr="00EC2908">
        <w:rPr>
          <w:sz w:val="22"/>
          <w:szCs w:val="22"/>
        </w:rPr>
        <w:t xml:space="preserve"> </w:t>
      </w:r>
      <w:r w:rsidR="009244A1" w:rsidRPr="00EC2908">
        <w:rPr>
          <w:sz w:val="22"/>
          <w:szCs w:val="22"/>
        </w:rPr>
        <w:t>дисконтной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карты.</w:t>
      </w:r>
    </w:p>
    <w:p w14:paraId="17DE9433" w14:textId="227E56D1" w:rsidR="0014299B" w:rsidRPr="00EC2908" w:rsidRDefault="00EE31DF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</w:rPr>
      </w:pPr>
      <w:r w:rsidRPr="00EC2908">
        <w:rPr>
          <w:rFonts w:ascii="Times New Roman" w:hAnsi="Times New Roman"/>
        </w:rPr>
        <w:tab/>
      </w:r>
      <w:r w:rsidR="00AF0074" w:rsidRPr="00EC2908">
        <w:rPr>
          <w:rFonts w:ascii="Times New Roman" w:hAnsi="Times New Roman"/>
        </w:rPr>
        <w:t>П</w:t>
      </w:r>
      <w:r w:rsidR="00377EFD" w:rsidRPr="00EC2908">
        <w:rPr>
          <w:rFonts w:ascii="Times New Roman" w:hAnsi="Times New Roman"/>
        </w:rPr>
        <w:t>окупатель</w:t>
      </w:r>
      <w:r w:rsidR="00AF0074" w:rsidRPr="00EC2908">
        <w:rPr>
          <w:rFonts w:ascii="Times New Roman" w:hAnsi="Times New Roman"/>
        </w:rPr>
        <w:t xml:space="preserve">, совершая действия по акцепту </w:t>
      </w:r>
      <w:r w:rsidR="004B4C90" w:rsidRPr="00EC2908">
        <w:rPr>
          <w:rFonts w:ascii="Times New Roman" w:hAnsi="Times New Roman"/>
        </w:rPr>
        <w:t>Публичной оферты (предложения) о присоединении к Программе лояльности,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соглашается</w:t>
      </w:r>
      <w:r w:rsidR="000C68EE" w:rsidRPr="00EC2908">
        <w:rPr>
          <w:rFonts w:ascii="Times New Roman" w:hAnsi="Times New Roman"/>
        </w:rPr>
        <w:t xml:space="preserve"> </w:t>
      </w:r>
      <w:r w:rsidR="004B4C90" w:rsidRPr="00EC2908">
        <w:rPr>
          <w:rFonts w:ascii="Times New Roman" w:hAnsi="Times New Roman"/>
        </w:rPr>
        <w:t xml:space="preserve">на все условия, предусмотренные настоящими Правилами, а также </w:t>
      </w:r>
      <w:r w:rsidR="0014299B" w:rsidRPr="00EC2908">
        <w:rPr>
          <w:rFonts w:ascii="Times New Roman" w:hAnsi="Times New Roman"/>
        </w:rPr>
        <w:t>на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изменение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Компанией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в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одностороннем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порядке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настоящих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Правил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использования</w:t>
      </w:r>
      <w:r w:rsidR="000C68EE" w:rsidRPr="00EC2908">
        <w:rPr>
          <w:rFonts w:ascii="Times New Roman" w:hAnsi="Times New Roman"/>
        </w:rPr>
        <w:t xml:space="preserve"> </w:t>
      </w:r>
      <w:r w:rsidR="009244A1" w:rsidRPr="00EC2908">
        <w:rPr>
          <w:rFonts w:ascii="Times New Roman" w:hAnsi="Times New Roman"/>
        </w:rPr>
        <w:t>дисконтной</w:t>
      </w:r>
      <w:r w:rsidR="000C68EE" w:rsidRPr="00EC2908">
        <w:rPr>
          <w:rFonts w:ascii="Times New Roman" w:hAnsi="Times New Roman"/>
        </w:rPr>
        <w:t xml:space="preserve"> </w:t>
      </w:r>
      <w:r w:rsidR="00A40FA7" w:rsidRPr="00EC2908">
        <w:rPr>
          <w:rFonts w:ascii="Times New Roman" w:hAnsi="Times New Roman"/>
        </w:rPr>
        <w:t>картой.</w:t>
      </w:r>
      <w:r w:rsidR="000C68EE" w:rsidRPr="00EC2908">
        <w:rPr>
          <w:rFonts w:ascii="Times New Roman" w:hAnsi="Times New Roman"/>
        </w:rPr>
        <w:t xml:space="preserve"> </w:t>
      </w:r>
      <w:r w:rsidR="00A40FA7" w:rsidRPr="00EC2908">
        <w:rPr>
          <w:rFonts w:ascii="Times New Roman" w:hAnsi="Times New Roman"/>
        </w:rPr>
        <w:t>И</w:t>
      </w:r>
      <w:r w:rsidR="0014299B" w:rsidRPr="00EC2908">
        <w:rPr>
          <w:rFonts w:ascii="Times New Roman" w:hAnsi="Times New Roman"/>
        </w:rPr>
        <w:t>зменения</w:t>
      </w:r>
      <w:r w:rsidR="000C68EE" w:rsidRPr="00EC2908">
        <w:rPr>
          <w:rFonts w:ascii="Times New Roman" w:hAnsi="Times New Roman"/>
        </w:rPr>
        <w:t xml:space="preserve"> </w:t>
      </w:r>
      <w:r w:rsidR="00A40FA7" w:rsidRPr="00EC2908">
        <w:rPr>
          <w:rFonts w:ascii="Times New Roman" w:hAnsi="Times New Roman"/>
        </w:rPr>
        <w:t>размещаются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на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официальном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сайте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и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на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информационных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стендах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в</w:t>
      </w:r>
      <w:r w:rsidR="000C68EE" w:rsidRPr="00EC2908">
        <w:rPr>
          <w:rFonts w:ascii="Times New Roman" w:hAnsi="Times New Roman"/>
        </w:rPr>
        <w:t xml:space="preserve"> </w:t>
      </w:r>
      <w:r w:rsidR="00E4138C" w:rsidRPr="00EC2908">
        <w:rPr>
          <w:rFonts w:ascii="Times New Roman" w:hAnsi="Times New Roman"/>
        </w:rPr>
        <w:t>магазинах торговой</w:t>
      </w:r>
      <w:r w:rsidR="000C68EE" w:rsidRPr="00EC2908">
        <w:rPr>
          <w:rFonts w:ascii="Times New Roman" w:hAnsi="Times New Roman"/>
        </w:rPr>
        <w:t xml:space="preserve"> </w:t>
      </w:r>
      <w:r w:rsidR="0014299B" w:rsidRPr="00EC2908">
        <w:rPr>
          <w:rFonts w:ascii="Times New Roman" w:hAnsi="Times New Roman"/>
        </w:rPr>
        <w:t>сети.</w:t>
      </w:r>
    </w:p>
    <w:p w14:paraId="50E834E1" w14:textId="63D55DC6" w:rsidR="0014299B" w:rsidRPr="00EC2908" w:rsidRDefault="0014299B" w:rsidP="00701C6C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  <w:szCs w:val="22"/>
        </w:rPr>
        <w:t>«</w:t>
      </w:r>
      <w:r w:rsidR="009244A1" w:rsidRPr="00EC2908">
        <w:rPr>
          <w:b/>
          <w:sz w:val="22"/>
          <w:szCs w:val="22"/>
        </w:rPr>
        <w:t>Дисконтная</w:t>
      </w:r>
      <w:r w:rsidR="000C68EE" w:rsidRPr="00EC2908">
        <w:rPr>
          <w:b/>
          <w:sz w:val="22"/>
          <w:szCs w:val="22"/>
        </w:rPr>
        <w:t xml:space="preserve"> </w:t>
      </w:r>
      <w:r w:rsidRPr="00EC2908">
        <w:rPr>
          <w:b/>
          <w:sz w:val="22"/>
          <w:szCs w:val="22"/>
        </w:rPr>
        <w:t>карта</w:t>
      </w:r>
      <w:r w:rsidRPr="00EC2908">
        <w:rPr>
          <w:sz w:val="22"/>
          <w:szCs w:val="22"/>
        </w:rPr>
        <w:t>»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-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неперсонифицированный</w:t>
      </w:r>
      <w:r w:rsidR="000C68EE" w:rsidRPr="00EC2908">
        <w:rPr>
          <w:sz w:val="22"/>
          <w:szCs w:val="22"/>
        </w:rPr>
        <w:t xml:space="preserve"> </w:t>
      </w:r>
      <w:r w:rsidR="006B4CF7" w:rsidRPr="00EC2908">
        <w:rPr>
          <w:sz w:val="22"/>
          <w:szCs w:val="22"/>
        </w:rPr>
        <w:t xml:space="preserve">документ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виде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пластиковой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карты</w:t>
      </w:r>
      <w:r w:rsidR="0051474F" w:rsidRPr="00EC2908">
        <w:rPr>
          <w:sz w:val="22"/>
          <w:szCs w:val="22"/>
        </w:rPr>
        <w:t xml:space="preserve"> </w:t>
      </w:r>
      <w:r w:rsidR="0051474F" w:rsidRPr="00EC2908">
        <w:rPr>
          <w:color w:val="000000"/>
          <w:sz w:val="22"/>
          <w:szCs w:val="22"/>
          <w:shd w:val="clear" w:color="auto" w:fill="FFFFFF"/>
        </w:rPr>
        <w:t>(</w:t>
      </w:r>
      <w:r w:rsidR="00EC2908" w:rsidRPr="00EC2908">
        <w:rPr>
          <w:color w:val="000000"/>
          <w:sz w:val="22"/>
          <w:szCs w:val="22"/>
          <w:shd w:val="clear" w:color="auto" w:fill="FFFFFF"/>
        </w:rPr>
        <w:t>в том числе</w:t>
      </w:r>
      <w:r w:rsidR="0051474F" w:rsidRPr="00EC2908">
        <w:rPr>
          <w:color w:val="000000"/>
          <w:sz w:val="22"/>
          <w:szCs w:val="22"/>
          <w:shd w:val="clear" w:color="auto" w:fill="FFFFFF"/>
        </w:rPr>
        <w:t xml:space="preserve"> Виртуальной Дисконтной карты, где покупатель должен пройти процедуру регистрации, заполнив все </w:t>
      </w:r>
      <w:r w:rsidR="0051474F" w:rsidRPr="00EC2908">
        <w:rPr>
          <w:color w:val="000000"/>
          <w:sz w:val="22"/>
          <w:szCs w:val="22"/>
          <w:shd w:val="clear" w:color="auto" w:fill="FFFFFF"/>
        </w:rPr>
        <w:lastRenderedPageBreak/>
        <w:t xml:space="preserve">обязательные поля электронной регистрационной формы на сайте </w:t>
      </w:r>
      <w:hyperlink r:id="rId9" w:history="1">
        <w:r w:rsidR="00A1140E" w:rsidRPr="00F95890">
          <w:rPr>
            <w:rStyle w:val="a3"/>
            <w:sz w:val="22"/>
            <w:szCs w:val="22"/>
            <w:shd w:val="clear" w:color="auto" w:fill="FFFFFF"/>
            <w:lang w:val="en-US"/>
          </w:rPr>
          <w:t>tddomovoy</w:t>
        </w:r>
        <w:r w:rsidR="00A1140E" w:rsidRPr="006A3A70">
          <w:rPr>
            <w:rStyle w:val="a3"/>
            <w:sz w:val="22"/>
            <w:szCs w:val="22"/>
            <w:shd w:val="clear" w:color="auto" w:fill="FFFFFF"/>
          </w:rPr>
          <w:t>.</w:t>
        </w:r>
        <w:r w:rsidR="00A1140E" w:rsidRPr="006A3A70">
          <w:rPr>
            <w:rStyle w:val="a3"/>
            <w:sz w:val="22"/>
            <w:szCs w:val="22"/>
            <w:shd w:val="clear" w:color="auto" w:fill="FFFFFF"/>
            <w:lang w:val="en-US"/>
          </w:rPr>
          <w:t>ru</w:t>
        </w:r>
      </w:hyperlink>
      <w:r w:rsidR="0051474F" w:rsidRPr="00F95890">
        <w:rPr>
          <w:color w:val="000000"/>
          <w:sz w:val="22"/>
          <w:szCs w:val="22"/>
          <w:shd w:val="clear" w:color="auto" w:fill="FFFFFF"/>
        </w:rPr>
        <w:t>,</w:t>
      </w:r>
      <w:r w:rsidR="00A1140E" w:rsidRPr="00F95890">
        <w:rPr>
          <w:color w:val="000000"/>
          <w:sz w:val="22"/>
          <w:szCs w:val="22"/>
          <w:shd w:val="clear" w:color="auto" w:fill="FFFFFF"/>
        </w:rPr>
        <w:t xml:space="preserve"> </w:t>
      </w:r>
      <w:r w:rsidR="0051474F" w:rsidRPr="00F95890">
        <w:rPr>
          <w:color w:val="000000"/>
          <w:sz w:val="22"/>
          <w:szCs w:val="22"/>
          <w:shd w:val="clear" w:color="auto" w:fill="FFFFFF"/>
        </w:rPr>
        <w:t>завершив нажатием кнопки «оформить карту»)</w:t>
      </w:r>
      <w:r w:rsidRPr="006A3A70">
        <w:rPr>
          <w:sz w:val="22"/>
          <w:szCs w:val="22"/>
        </w:rPr>
        <w:t>,</w:t>
      </w:r>
      <w:r w:rsidR="000C68EE" w:rsidRPr="006A3A70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соответствующий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образцу,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имеющий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уникальный</w:t>
      </w:r>
      <w:r w:rsidR="000C68EE" w:rsidRPr="00EC2908">
        <w:rPr>
          <w:sz w:val="22"/>
          <w:szCs w:val="22"/>
        </w:rPr>
        <w:t xml:space="preserve"> </w:t>
      </w:r>
      <w:r w:rsidR="00FD0E6F" w:rsidRPr="00EC2908">
        <w:rPr>
          <w:sz w:val="22"/>
          <w:szCs w:val="22"/>
        </w:rPr>
        <w:t>внутренний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персональный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номер</w:t>
      </w:r>
      <w:r w:rsidR="004F023A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срок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действия,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полученный</w:t>
      </w:r>
      <w:r w:rsidR="000C68EE" w:rsidRPr="00EC2908">
        <w:rPr>
          <w:sz w:val="22"/>
          <w:szCs w:val="22"/>
        </w:rPr>
        <w:t xml:space="preserve"> </w:t>
      </w:r>
      <w:r w:rsidR="00A1470D" w:rsidRPr="00EC2908">
        <w:rPr>
          <w:sz w:val="22"/>
          <w:szCs w:val="22"/>
        </w:rPr>
        <w:t>покупат</w:t>
      </w:r>
      <w:r w:rsidRPr="00EC2908">
        <w:rPr>
          <w:sz w:val="22"/>
          <w:szCs w:val="22"/>
        </w:rPr>
        <w:t>елем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предъявляемый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им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в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магазинах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торговой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сети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при</w:t>
      </w:r>
      <w:r w:rsidR="000C68EE" w:rsidRPr="00EC2908">
        <w:rPr>
          <w:sz w:val="22"/>
          <w:szCs w:val="22"/>
        </w:rPr>
        <w:t xml:space="preserve"> </w:t>
      </w:r>
      <w:r w:rsidRPr="00EC2908">
        <w:rPr>
          <w:sz w:val="22"/>
          <w:szCs w:val="22"/>
        </w:rPr>
        <w:t>приобретении</w:t>
      </w:r>
      <w:r w:rsidR="000C68EE" w:rsidRPr="00EC2908">
        <w:rPr>
          <w:sz w:val="22"/>
          <w:szCs w:val="22"/>
        </w:rPr>
        <w:t xml:space="preserve"> </w:t>
      </w:r>
      <w:r w:rsidR="00A1470D" w:rsidRPr="00EC2908">
        <w:rPr>
          <w:sz w:val="22"/>
          <w:szCs w:val="22"/>
        </w:rPr>
        <w:t>товар</w:t>
      </w:r>
      <w:r w:rsidRPr="00EC2908">
        <w:rPr>
          <w:sz w:val="22"/>
          <w:szCs w:val="22"/>
        </w:rPr>
        <w:t>ов,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подтверждающий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право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Pr="00EC2908">
        <w:rPr>
          <w:sz w:val="22"/>
        </w:rPr>
        <w:t>еля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оплату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товар</w:t>
      </w:r>
      <w:r w:rsidRPr="00EC2908">
        <w:rPr>
          <w:sz w:val="22"/>
        </w:rPr>
        <w:t>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скидкой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сумму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размере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(с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учетом)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Номинала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</w:t>
      </w:r>
      <w:r w:rsidR="00FC323F" w:rsidRPr="00EC2908">
        <w:rPr>
          <w:sz w:val="22"/>
        </w:rPr>
        <w:t>.</w:t>
      </w:r>
      <w:r w:rsidR="000C68EE" w:rsidRPr="00EC2908">
        <w:rPr>
          <w:sz w:val="22"/>
        </w:rPr>
        <w:t xml:space="preserve"> </w:t>
      </w:r>
      <w:r w:rsidR="00FC323F" w:rsidRPr="00EC2908">
        <w:rPr>
          <w:sz w:val="22"/>
        </w:rPr>
        <w:t>Дисконтн</w:t>
      </w:r>
      <w:r w:rsidR="009244A1" w:rsidRPr="00EC2908">
        <w:rPr>
          <w:sz w:val="22"/>
        </w:rPr>
        <w:t>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является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собственностью</w:t>
      </w:r>
      <w:r w:rsidR="000C68EE" w:rsidRPr="00EC2908">
        <w:rPr>
          <w:sz w:val="22"/>
        </w:rPr>
        <w:t xml:space="preserve"> </w:t>
      </w:r>
      <w:r w:rsidR="00A01778" w:rsidRPr="00EC2908">
        <w:rPr>
          <w:sz w:val="22"/>
        </w:rPr>
        <w:t>Компании</w:t>
      </w:r>
      <w:r w:rsidRPr="00EC2908">
        <w:rPr>
          <w:sz w:val="22"/>
        </w:rPr>
        <w:t>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передается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Pr="00EC2908">
        <w:rPr>
          <w:sz w:val="22"/>
        </w:rPr>
        <w:t>елю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пользование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безвозмездно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может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служить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основанием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для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каких</w:t>
      </w:r>
      <w:r w:rsidR="00E4138C" w:rsidRPr="00EC2908">
        <w:rPr>
          <w:sz w:val="22"/>
        </w:rPr>
        <w:t>-</w:t>
      </w:r>
      <w:r w:rsidRPr="00EC2908">
        <w:rPr>
          <w:sz w:val="22"/>
        </w:rPr>
        <w:t>либо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компенсаций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случае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отказа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нее.</w:t>
      </w:r>
    </w:p>
    <w:p w14:paraId="77417919" w14:textId="77777777" w:rsidR="0014299B" w:rsidRPr="00EC2908" w:rsidRDefault="006B4CF7" w:rsidP="00701C6C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</w:r>
      <w:r w:rsidR="0014299B" w:rsidRPr="00EC2908">
        <w:rPr>
          <w:sz w:val="22"/>
        </w:rPr>
        <w:t>Н</w:t>
      </w:r>
      <w:r w:rsidR="0014299B" w:rsidRPr="00EC2908">
        <w:rPr>
          <w:iCs/>
          <w:sz w:val="22"/>
        </w:rPr>
        <w:t>аличие</w:t>
      </w:r>
      <w:r w:rsidR="000C68EE" w:rsidRPr="00EC2908">
        <w:rPr>
          <w:iCs/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у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="0014299B" w:rsidRPr="00EC2908">
        <w:rPr>
          <w:sz w:val="22"/>
        </w:rPr>
        <w:t>еля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или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покупка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товара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ее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использованием,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равно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заполнение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Анкеты,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подтверждает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согласие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="0014299B" w:rsidRPr="00EC2908">
        <w:rPr>
          <w:sz w:val="22"/>
        </w:rPr>
        <w:t>еля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="00FF73D4" w:rsidRPr="00EC2908">
        <w:rPr>
          <w:sz w:val="22"/>
        </w:rPr>
        <w:t xml:space="preserve">применение </w:t>
      </w:r>
      <w:r w:rsidR="0014299B" w:rsidRPr="00EC2908">
        <w:rPr>
          <w:sz w:val="22"/>
        </w:rPr>
        <w:t>настоящих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условий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Правил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использования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между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ним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АО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«УК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«СТАРТ».</w:t>
      </w:r>
    </w:p>
    <w:p w14:paraId="25CF9A5C" w14:textId="77777777" w:rsidR="0014299B" w:rsidRPr="00EC2908" w:rsidRDefault="0014299B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b/>
          <w:szCs w:val="24"/>
        </w:rPr>
      </w:pPr>
      <w:r w:rsidRPr="00EC2908">
        <w:rPr>
          <w:rFonts w:ascii="Times New Roman" w:hAnsi="Times New Roman"/>
          <w:szCs w:val="24"/>
        </w:rPr>
        <w:t>«</w:t>
      </w:r>
      <w:r w:rsidRPr="00EC2908">
        <w:rPr>
          <w:rFonts w:ascii="Times New Roman" w:hAnsi="Times New Roman"/>
          <w:b/>
          <w:szCs w:val="24"/>
        </w:rPr>
        <w:t>Номинал</w:t>
      </w:r>
      <w:r w:rsidR="000C68EE" w:rsidRPr="00EC2908">
        <w:rPr>
          <w:rFonts w:ascii="Times New Roman" w:hAnsi="Times New Roman"/>
          <w:b/>
          <w:szCs w:val="24"/>
        </w:rPr>
        <w:t xml:space="preserve"> </w:t>
      </w:r>
      <w:r w:rsidR="009244A1" w:rsidRPr="00EC2908">
        <w:rPr>
          <w:rFonts w:ascii="Times New Roman" w:hAnsi="Times New Roman"/>
          <w:b/>
          <w:szCs w:val="24"/>
        </w:rPr>
        <w:t>дисконтной</w:t>
      </w:r>
      <w:r w:rsidR="000C68EE" w:rsidRPr="00EC2908">
        <w:rPr>
          <w:rFonts w:ascii="Times New Roman" w:hAnsi="Times New Roman"/>
          <w:b/>
          <w:szCs w:val="24"/>
        </w:rPr>
        <w:t xml:space="preserve"> </w:t>
      </w:r>
      <w:r w:rsidRPr="00EC2908">
        <w:rPr>
          <w:rFonts w:ascii="Times New Roman" w:hAnsi="Times New Roman"/>
          <w:b/>
          <w:szCs w:val="24"/>
        </w:rPr>
        <w:t>карты</w:t>
      </w:r>
      <w:r w:rsidRPr="00EC2908">
        <w:rPr>
          <w:rFonts w:ascii="Times New Roman" w:hAnsi="Times New Roman"/>
          <w:szCs w:val="24"/>
        </w:rPr>
        <w:t>»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-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размер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скидки,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установленной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действующими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Правилами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использования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торговой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сети</w:t>
      </w:r>
      <w:r w:rsidR="004825F2" w:rsidRPr="00EC2908">
        <w:rPr>
          <w:rFonts w:ascii="Times New Roman" w:hAnsi="Times New Roman"/>
          <w:szCs w:val="24"/>
        </w:rPr>
        <w:t xml:space="preserve"> в процентах от стоимости товара,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которая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изменяться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зависимости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суммы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накоплений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карте</w:t>
      </w:r>
      <w:r w:rsidR="004825F2" w:rsidRPr="00EC2908">
        <w:rPr>
          <w:rFonts w:ascii="Times New Roman" w:hAnsi="Times New Roman"/>
          <w:szCs w:val="24"/>
        </w:rPr>
        <w:t xml:space="preserve">. Суммы накоплений учитываются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E64155" w:rsidRPr="00EC2908">
        <w:rPr>
          <w:rFonts w:ascii="Times New Roman" w:hAnsi="Times New Roman"/>
          <w:szCs w:val="24"/>
        </w:rPr>
        <w:t>карте. П</w:t>
      </w:r>
      <w:r w:rsidR="004825F2" w:rsidRPr="00EC2908">
        <w:rPr>
          <w:rFonts w:ascii="Times New Roman" w:hAnsi="Times New Roman"/>
          <w:szCs w:val="24"/>
        </w:rPr>
        <w:t>окупателю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предоставляется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размер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скидки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зависимости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размера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суммы</w:t>
      </w:r>
      <w:r w:rsidR="004825F2" w:rsidRPr="00EC2908">
        <w:rPr>
          <w:rFonts w:ascii="Times New Roman" w:hAnsi="Times New Roman"/>
          <w:szCs w:val="24"/>
        </w:rPr>
        <w:t xml:space="preserve"> </w:t>
      </w:r>
      <w:r w:rsidR="00E64155" w:rsidRPr="00EC2908">
        <w:rPr>
          <w:rFonts w:ascii="Times New Roman" w:hAnsi="Times New Roman"/>
          <w:szCs w:val="24"/>
        </w:rPr>
        <w:t xml:space="preserve">накоплений на карте </w:t>
      </w:r>
      <w:r w:rsidR="004825F2" w:rsidRPr="00EC2908">
        <w:rPr>
          <w:rFonts w:ascii="Times New Roman" w:hAnsi="Times New Roman"/>
          <w:szCs w:val="24"/>
        </w:rPr>
        <w:t xml:space="preserve">при условии обмена </w:t>
      </w:r>
      <w:r w:rsidR="00E64155" w:rsidRPr="00EC2908">
        <w:rPr>
          <w:rFonts w:ascii="Times New Roman" w:hAnsi="Times New Roman"/>
          <w:szCs w:val="24"/>
        </w:rPr>
        <w:t xml:space="preserve">ее </w:t>
      </w:r>
      <w:r w:rsidR="004825F2" w:rsidRPr="00EC2908">
        <w:rPr>
          <w:rFonts w:ascii="Times New Roman" w:hAnsi="Times New Roman"/>
          <w:szCs w:val="24"/>
        </w:rPr>
        <w:t>покупателем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4825F2" w:rsidRPr="00EC2908">
        <w:rPr>
          <w:rFonts w:ascii="Times New Roman" w:hAnsi="Times New Roman"/>
          <w:szCs w:val="24"/>
        </w:rPr>
        <w:t>на соответствующую карту</w:t>
      </w:r>
      <w:r w:rsidR="000A7284" w:rsidRPr="00EC2908">
        <w:rPr>
          <w:rFonts w:ascii="Times New Roman" w:hAnsi="Times New Roman"/>
          <w:szCs w:val="24"/>
        </w:rPr>
        <w:t xml:space="preserve"> иного типа</w:t>
      </w:r>
      <w:r w:rsidR="004825F2" w:rsidRPr="00EC2908">
        <w:rPr>
          <w:rFonts w:ascii="Times New Roman" w:hAnsi="Times New Roman"/>
          <w:szCs w:val="24"/>
        </w:rPr>
        <w:t xml:space="preserve">. </w:t>
      </w:r>
      <w:r w:rsidRPr="00EC2908">
        <w:rPr>
          <w:rFonts w:ascii="Times New Roman" w:hAnsi="Times New Roman"/>
          <w:szCs w:val="24"/>
        </w:rPr>
        <w:t>Номиналы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</w:t>
      </w:r>
      <w:r w:rsidR="00C52A57" w:rsidRPr="00EC2908">
        <w:rPr>
          <w:rFonts w:ascii="Times New Roman" w:hAnsi="Times New Roman"/>
          <w:szCs w:val="24"/>
        </w:rPr>
        <w:t>ых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суммируются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(</w:t>
      </w:r>
      <w:r w:rsidRPr="00EC2908">
        <w:rPr>
          <w:rFonts w:ascii="Times New Roman" w:hAnsi="Times New Roman"/>
          <w:bCs/>
          <w:szCs w:val="24"/>
        </w:rPr>
        <w:t>не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допускается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комбинировать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несколько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дисконтных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при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оплате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="00E4138C" w:rsidRPr="00EC2908">
        <w:rPr>
          <w:rFonts w:ascii="Times New Roman" w:hAnsi="Times New Roman"/>
          <w:bCs/>
          <w:szCs w:val="24"/>
        </w:rPr>
        <w:t>товаров,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указанных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в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одном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  <w:r w:rsidRPr="00EC2908">
        <w:rPr>
          <w:rFonts w:ascii="Times New Roman" w:hAnsi="Times New Roman"/>
          <w:bCs/>
          <w:szCs w:val="24"/>
        </w:rPr>
        <w:t>чеке).</w:t>
      </w:r>
      <w:r w:rsidR="000C68EE" w:rsidRPr="00EC2908">
        <w:rPr>
          <w:rFonts w:ascii="Times New Roman" w:hAnsi="Times New Roman"/>
          <w:bCs/>
          <w:szCs w:val="24"/>
        </w:rPr>
        <w:t xml:space="preserve"> </w:t>
      </w:r>
    </w:p>
    <w:p w14:paraId="28619304" w14:textId="77777777" w:rsidR="00E4138C" w:rsidRPr="00EC2908" w:rsidRDefault="00A212C5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715968" w:rsidRPr="00EC2908">
        <w:rPr>
          <w:rFonts w:ascii="Times New Roman" w:hAnsi="Times New Roman"/>
          <w:szCs w:val="24"/>
        </w:rPr>
        <w:t>Скидка по дисконтной карте не распространяется на товар, реализуемый Компанией по купонам, уценке, специальным акциям и предложениям, распродажам, с использованием бонусов, которые применяются или проводятся в магазинах торговой сети, если иное не установлено Приложениями к настоящим правилам.</w:t>
      </w:r>
      <w:r w:rsidR="00BD09B9" w:rsidRPr="00EC2908">
        <w:rPr>
          <w:rFonts w:ascii="Times New Roman" w:hAnsi="Times New Roman"/>
          <w:szCs w:val="24"/>
        </w:rPr>
        <w:t xml:space="preserve"> Скидка по дисконтной карте не распространяется на договоры оказания услуг</w:t>
      </w:r>
      <w:r w:rsidR="00FF73D4" w:rsidRPr="00EC2908">
        <w:rPr>
          <w:rFonts w:ascii="Times New Roman" w:hAnsi="Times New Roman"/>
          <w:szCs w:val="24"/>
        </w:rPr>
        <w:t>/выполнение работ</w:t>
      </w:r>
      <w:r w:rsidR="00BD09B9" w:rsidRPr="00EC2908">
        <w:rPr>
          <w:rFonts w:ascii="Times New Roman" w:hAnsi="Times New Roman"/>
          <w:szCs w:val="24"/>
        </w:rPr>
        <w:t>, доставку, если иное специально не установлено Приложениями к настоящим правилам. Сумма покупок по купонам и подарочным сертификатам</w:t>
      </w:r>
      <w:r w:rsidR="00BE20E9" w:rsidRPr="00EC2908">
        <w:rPr>
          <w:rFonts w:ascii="Times New Roman" w:hAnsi="Times New Roman"/>
          <w:szCs w:val="24"/>
        </w:rPr>
        <w:t xml:space="preserve"> не </w:t>
      </w:r>
      <w:r w:rsidR="00BD09B9" w:rsidRPr="00EC2908">
        <w:rPr>
          <w:rFonts w:ascii="Times New Roman" w:hAnsi="Times New Roman"/>
          <w:szCs w:val="24"/>
        </w:rPr>
        <w:t>зачисляется на дисконтную карту.</w:t>
      </w:r>
    </w:p>
    <w:p w14:paraId="4251C0E4" w14:textId="77777777" w:rsidR="0014299B" w:rsidRPr="00EC2908" w:rsidRDefault="00BD09B9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F34372" w:rsidRPr="00EC2908">
        <w:rPr>
          <w:rFonts w:ascii="Times New Roman" w:hAnsi="Times New Roman"/>
          <w:szCs w:val="24"/>
        </w:rPr>
        <w:t>Д</w:t>
      </w:r>
      <w:r w:rsidR="009244A1" w:rsidRPr="00EC2908">
        <w:rPr>
          <w:rFonts w:ascii="Times New Roman" w:hAnsi="Times New Roman"/>
          <w:szCs w:val="24"/>
        </w:rPr>
        <w:t>исконтные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действуют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всех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магазинах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A01778" w:rsidRPr="00EC2908">
        <w:rPr>
          <w:rFonts w:ascii="Times New Roman" w:hAnsi="Times New Roman"/>
          <w:szCs w:val="24"/>
        </w:rPr>
        <w:t xml:space="preserve">торговой </w:t>
      </w:r>
      <w:r w:rsidR="0014299B" w:rsidRPr="00EC2908">
        <w:rPr>
          <w:rFonts w:ascii="Times New Roman" w:hAnsi="Times New Roman"/>
          <w:szCs w:val="24"/>
        </w:rPr>
        <w:t>сети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зависимости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места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выдачи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следующим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правилам:</w:t>
      </w:r>
    </w:p>
    <w:p w14:paraId="5561CCC2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Скидка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распространяется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всю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покупку.</w:t>
      </w:r>
    </w:p>
    <w:p w14:paraId="23F917D4" w14:textId="77777777" w:rsidR="00E33820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Скидка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предоставляется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товары,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приобретаемые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перед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оформлением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316BC1" w:rsidRPr="00EC2908">
        <w:rPr>
          <w:rFonts w:ascii="Times New Roman" w:hAnsi="Times New Roman"/>
          <w:szCs w:val="24"/>
        </w:rPr>
        <w:t>карты, если иное не установлено распоряжением руководителя Компании.</w:t>
      </w:r>
    </w:p>
    <w:p w14:paraId="2613E254" w14:textId="77777777" w:rsidR="0014299B" w:rsidRPr="00EC2908" w:rsidRDefault="00E33820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  <w:t>П</w:t>
      </w:r>
      <w:r w:rsidR="00A1470D" w:rsidRPr="00EC2908">
        <w:rPr>
          <w:rFonts w:ascii="Times New Roman" w:hAnsi="Times New Roman"/>
          <w:szCs w:val="24"/>
        </w:rPr>
        <w:t>окупат</w:t>
      </w:r>
      <w:r w:rsidR="0014299B" w:rsidRPr="00EC2908">
        <w:rPr>
          <w:rFonts w:ascii="Times New Roman" w:hAnsi="Times New Roman"/>
          <w:szCs w:val="24"/>
        </w:rPr>
        <w:t>ель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получить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скидку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только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предъявлении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кассе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действующей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</w:t>
      </w:r>
      <w:r w:rsidR="00FF73D4" w:rsidRPr="00EC2908">
        <w:rPr>
          <w:rFonts w:ascii="Times New Roman" w:hAnsi="Times New Roman"/>
          <w:szCs w:val="24"/>
        </w:rPr>
        <w:t xml:space="preserve"> до оплаты товаров</w:t>
      </w:r>
      <w:r w:rsidR="0014299B" w:rsidRPr="00EC2908">
        <w:rPr>
          <w:rFonts w:ascii="Times New Roman" w:hAnsi="Times New Roman"/>
          <w:szCs w:val="24"/>
        </w:rPr>
        <w:t>.</w:t>
      </w:r>
    </w:p>
    <w:p w14:paraId="63DE80D6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A22454" w:rsidRPr="00EC2908">
        <w:rPr>
          <w:rFonts w:ascii="Times New Roman" w:hAnsi="Times New Roman"/>
          <w:szCs w:val="24"/>
        </w:rPr>
        <w:t>Д</w:t>
      </w:r>
      <w:r w:rsidR="009244A1" w:rsidRPr="00EC2908">
        <w:rPr>
          <w:rFonts w:ascii="Times New Roman" w:hAnsi="Times New Roman"/>
          <w:szCs w:val="24"/>
        </w:rPr>
        <w:t>исконтная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передаваться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ее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владельцем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другим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лицам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использоваться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ими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только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условиях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настоящих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правил.</w:t>
      </w:r>
    </w:p>
    <w:p w14:paraId="6A018727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Style w:val="a40"/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Денежный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эквивалент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номинала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A1470D" w:rsidRPr="00EC2908">
        <w:rPr>
          <w:rFonts w:ascii="Times New Roman" w:hAnsi="Times New Roman"/>
          <w:szCs w:val="24"/>
        </w:rPr>
        <w:t>покупат</w:t>
      </w:r>
      <w:r w:rsidR="0014299B" w:rsidRPr="00EC2908">
        <w:rPr>
          <w:rFonts w:ascii="Times New Roman" w:hAnsi="Times New Roman"/>
          <w:szCs w:val="24"/>
        </w:rPr>
        <w:t>елю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выдается</w:t>
      </w:r>
      <w:r w:rsidR="00FC323F" w:rsidRPr="00EC2908">
        <w:rPr>
          <w:rFonts w:ascii="Times New Roman" w:hAnsi="Times New Roman"/>
          <w:szCs w:val="24"/>
        </w:rPr>
        <w:t>.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FC323F" w:rsidRPr="00EC2908">
        <w:rPr>
          <w:rFonts w:ascii="Times New Roman" w:hAnsi="Times New Roman"/>
          <w:szCs w:val="24"/>
        </w:rPr>
        <w:t>Дисконтн</w:t>
      </w:r>
      <w:r w:rsidR="009244A1" w:rsidRPr="00EC2908">
        <w:rPr>
          <w:rFonts w:ascii="Times New Roman" w:hAnsi="Times New Roman"/>
          <w:szCs w:val="24"/>
        </w:rPr>
        <w:t>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4341F9" w:rsidRPr="00EC2908">
        <w:rPr>
          <w:rFonts w:ascii="Times New Roman" w:hAnsi="Times New Roman"/>
          <w:szCs w:val="24"/>
        </w:rPr>
        <w:t xml:space="preserve">или предоставляемая </w:t>
      </w:r>
      <w:r w:rsidR="00FF73D4" w:rsidRPr="00EC2908">
        <w:rPr>
          <w:rFonts w:ascii="Times New Roman" w:hAnsi="Times New Roman"/>
          <w:szCs w:val="24"/>
        </w:rPr>
        <w:t xml:space="preserve">по ней </w:t>
      </w:r>
      <w:r w:rsidR="004341F9" w:rsidRPr="00EC2908">
        <w:rPr>
          <w:rFonts w:ascii="Times New Roman" w:hAnsi="Times New Roman"/>
          <w:szCs w:val="24"/>
        </w:rPr>
        <w:t xml:space="preserve">скидка </w:t>
      </w:r>
      <w:r w:rsidR="0014299B" w:rsidRPr="00EC2908">
        <w:rPr>
          <w:rStyle w:val="a40"/>
          <w:rFonts w:ascii="Times New Roman" w:hAnsi="Times New Roman"/>
          <w:szCs w:val="24"/>
        </w:rPr>
        <w:t>не</w:t>
      </w:r>
      <w:r w:rsidR="000C68EE" w:rsidRPr="00EC2908">
        <w:rPr>
          <w:rStyle w:val="a40"/>
          <w:rFonts w:ascii="Times New Roman" w:hAnsi="Times New Roman"/>
          <w:szCs w:val="24"/>
        </w:rPr>
        <w:t xml:space="preserve"> </w:t>
      </w:r>
      <w:r w:rsidR="0014299B" w:rsidRPr="00EC2908">
        <w:rPr>
          <w:rStyle w:val="a40"/>
          <w:rFonts w:ascii="Times New Roman" w:hAnsi="Times New Roman"/>
          <w:szCs w:val="24"/>
        </w:rPr>
        <w:t>подлежит</w:t>
      </w:r>
      <w:r w:rsidR="000C68EE" w:rsidRPr="00EC2908">
        <w:rPr>
          <w:rStyle w:val="a40"/>
          <w:rFonts w:ascii="Times New Roman" w:hAnsi="Times New Roman"/>
          <w:szCs w:val="24"/>
        </w:rPr>
        <w:t xml:space="preserve"> </w:t>
      </w:r>
      <w:r w:rsidR="0014299B" w:rsidRPr="00EC2908">
        <w:rPr>
          <w:rStyle w:val="a40"/>
          <w:rFonts w:ascii="Times New Roman" w:hAnsi="Times New Roman"/>
          <w:szCs w:val="24"/>
        </w:rPr>
        <w:t>обмену</w:t>
      </w:r>
      <w:r w:rsidR="000C68EE" w:rsidRPr="00EC2908">
        <w:rPr>
          <w:rStyle w:val="a40"/>
          <w:rFonts w:ascii="Times New Roman" w:hAnsi="Times New Roman"/>
          <w:szCs w:val="24"/>
        </w:rPr>
        <w:t xml:space="preserve"> </w:t>
      </w:r>
      <w:r w:rsidR="0014299B" w:rsidRPr="00EC2908">
        <w:rPr>
          <w:rStyle w:val="a40"/>
          <w:rFonts w:ascii="Times New Roman" w:hAnsi="Times New Roman"/>
          <w:szCs w:val="24"/>
        </w:rPr>
        <w:t>на</w:t>
      </w:r>
      <w:r w:rsidR="000C68EE" w:rsidRPr="00EC2908">
        <w:rPr>
          <w:rStyle w:val="a40"/>
          <w:rFonts w:ascii="Times New Roman" w:hAnsi="Times New Roman"/>
          <w:szCs w:val="24"/>
        </w:rPr>
        <w:t xml:space="preserve"> </w:t>
      </w:r>
      <w:r w:rsidR="0014299B" w:rsidRPr="00EC2908">
        <w:rPr>
          <w:rStyle w:val="a40"/>
          <w:rFonts w:ascii="Times New Roman" w:hAnsi="Times New Roman"/>
          <w:szCs w:val="24"/>
        </w:rPr>
        <w:t>денежные</w:t>
      </w:r>
      <w:r w:rsidR="000C68EE" w:rsidRPr="00EC2908">
        <w:rPr>
          <w:rStyle w:val="a40"/>
          <w:rFonts w:ascii="Times New Roman" w:hAnsi="Times New Roman"/>
          <w:szCs w:val="24"/>
        </w:rPr>
        <w:t xml:space="preserve"> </w:t>
      </w:r>
      <w:r w:rsidR="0014299B" w:rsidRPr="00EC2908">
        <w:rPr>
          <w:rStyle w:val="a40"/>
          <w:rFonts w:ascii="Times New Roman" w:hAnsi="Times New Roman"/>
          <w:szCs w:val="24"/>
        </w:rPr>
        <w:t>средства.</w:t>
      </w:r>
    </w:p>
    <w:p w14:paraId="57AAD535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Гарантийное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обслуживание,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E8302F" w:rsidRPr="00EC2908">
        <w:rPr>
          <w:rFonts w:ascii="Times New Roman" w:hAnsi="Times New Roman"/>
          <w:szCs w:val="24"/>
        </w:rPr>
        <w:t xml:space="preserve">замена </w:t>
      </w:r>
      <w:r w:rsidR="0014299B"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возврат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EB123F" w:rsidRPr="00EC2908">
        <w:rPr>
          <w:rFonts w:ascii="Times New Roman" w:hAnsi="Times New Roman"/>
          <w:szCs w:val="24"/>
        </w:rPr>
        <w:t>некачественных товаров,</w:t>
      </w:r>
      <w:r w:rsidR="004C36D0" w:rsidRPr="00EC2908">
        <w:rPr>
          <w:rFonts w:ascii="Times New Roman" w:hAnsi="Times New Roman"/>
          <w:szCs w:val="24"/>
        </w:rPr>
        <w:t xml:space="preserve"> </w:t>
      </w:r>
      <w:r w:rsidR="00E8302F" w:rsidRPr="00EC2908">
        <w:rPr>
          <w:rFonts w:ascii="Times New Roman" w:hAnsi="Times New Roman"/>
          <w:szCs w:val="24"/>
        </w:rPr>
        <w:t xml:space="preserve">обмен качественных товаров, </w:t>
      </w:r>
      <w:r w:rsidR="00720B0F" w:rsidRPr="00EC2908">
        <w:rPr>
          <w:rFonts w:ascii="Times New Roman" w:hAnsi="Times New Roman"/>
          <w:szCs w:val="24"/>
        </w:rPr>
        <w:t xml:space="preserve">а также иные действия, связанные с приобретением товаров </w:t>
      </w:r>
      <w:r w:rsidR="0014299B" w:rsidRPr="00EC2908">
        <w:rPr>
          <w:rFonts w:ascii="Times New Roman" w:hAnsi="Times New Roman"/>
          <w:szCs w:val="24"/>
        </w:rPr>
        <w:t>с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использованием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E4138C" w:rsidRPr="00EC2908">
        <w:rPr>
          <w:rFonts w:ascii="Times New Roman" w:hAnsi="Times New Roman"/>
          <w:szCs w:val="24"/>
        </w:rPr>
        <w:t>дисконтной карты</w:t>
      </w:r>
      <w:r w:rsidR="00FF73D4" w:rsidRPr="00EC2908">
        <w:rPr>
          <w:rFonts w:ascii="Times New Roman" w:hAnsi="Times New Roman"/>
          <w:szCs w:val="24"/>
        </w:rPr>
        <w:t>,</w:t>
      </w:r>
      <w:r w:rsidR="004C36D0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осуществляется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общем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2E1857" w:rsidRPr="00EC2908">
        <w:rPr>
          <w:rFonts w:ascii="Times New Roman" w:hAnsi="Times New Roman"/>
          <w:szCs w:val="24"/>
        </w:rPr>
        <w:t>порядке,</w:t>
      </w:r>
      <w:r w:rsidR="004C36D0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предусмотренном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действующим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законодательством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РФ.</w:t>
      </w:r>
    </w:p>
    <w:p w14:paraId="4FC23DA0" w14:textId="77777777" w:rsidR="00E4138C" w:rsidRPr="00EC2908" w:rsidRDefault="00E4138C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  <w:t>Дисконтная карта не имеет отдельного срока действия, т.е. период действия карты ограничен только периодом действия соответствующей дисконтной программы</w:t>
      </w:r>
      <w:r w:rsidR="00EB123F" w:rsidRPr="00EC2908">
        <w:rPr>
          <w:rFonts w:ascii="Times New Roman" w:hAnsi="Times New Roman"/>
          <w:szCs w:val="24"/>
        </w:rPr>
        <w:t>.</w:t>
      </w:r>
    </w:p>
    <w:p w14:paraId="69C30820" w14:textId="77777777" w:rsidR="00E4138C" w:rsidRPr="00EC2908" w:rsidRDefault="00E4138C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ab/>
        <w:t>Среди владельцев дисконтных карт могут проводиться розыгрыши призов;</w:t>
      </w:r>
    </w:p>
    <w:p w14:paraId="7A1BAE21" w14:textId="77777777" w:rsidR="00E4138C" w:rsidRPr="00EC2908" w:rsidRDefault="00E4138C" w:rsidP="00701C6C">
      <w:pPr>
        <w:pStyle w:val="a4"/>
        <w:tabs>
          <w:tab w:val="left" w:pos="426"/>
        </w:tabs>
        <w:ind w:right="-1"/>
        <w:jc w:val="both"/>
        <w:rPr>
          <w:rStyle w:val="a40"/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  <w:t>Дисконтная карта является собственностью торговой сети «Домовой», передаётся клиенту в пользование безвозмездно и не может служить основанием ни для каких компенсаций в случае отказа от неё потребителем.</w:t>
      </w:r>
    </w:p>
    <w:p w14:paraId="12F42785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C371AC" w:rsidRPr="00EC2908">
        <w:rPr>
          <w:rFonts w:ascii="Times New Roman" w:hAnsi="Times New Roman"/>
          <w:szCs w:val="24"/>
        </w:rPr>
        <w:t>Д</w:t>
      </w:r>
      <w:r w:rsidR="009244A1" w:rsidRPr="00EC2908">
        <w:rPr>
          <w:rFonts w:ascii="Times New Roman" w:hAnsi="Times New Roman"/>
          <w:szCs w:val="24"/>
        </w:rPr>
        <w:t>исконтная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является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именным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документом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быть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передана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третьим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лицам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только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условиях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соблюдения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ими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настоящих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правил.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Передавая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дисконтную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карту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третьим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лицам,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передающее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лицо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обязуется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довести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до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сведения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нового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владельца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содержание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настоящих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использования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карты.</w:t>
      </w:r>
      <w:r w:rsidR="000C68EE" w:rsidRPr="00EC2908">
        <w:rPr>
          <w:rFonts w:ascii="Times New Roman" w:hAnsi="Times New Roman"/>
          <w:szCs w:val="24"/>
        </w:rPr>
        <w:t xml:space="preserve"> </w:t>
      </w:r>
    </w:p>
    <w:p w14:paraId="3B9CD2C9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color w:val="000000" w:themeColor="text1"/>
          <w:szCs w:val="24"/>
        </w:rPr>
        <w:t>Для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использования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9244A1" w:rsidRPr="00EC2908">
        <w:rPr>
          <w:rFonts w:ascii="Times New Roman" w:hAnsi="Times New Roman"/>
          <w:color w:val="000000" w:themeColor="text1"/>
          <w:szCs w:val="24"/>
        </w:rPr>
        <w:t>дисконтной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карты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не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требуется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предъявлять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E33820" w:rsidRPr="00EC2908">
        <w:rPr>
          <w:rFonts w:ascii="Times New Roman" w:hAnsi="Times New Roman"/>
          <w:color w:val="000000" w:themeColor="text1"/>
          <w:szCs w:val="24"/>
        </w:rPr>
        <w:t>документы</w:t>
      </w:r>
      <w:r w:rsidR="00E50A61" w:rsidRPr="00EC2908">
        <w:rPr>
          <w:rFonts w:ascii="Times New Roman" w:hAnsi="Times New Roman"/>
          <w:color w:val="000000" w:themeColor="text1"/>
          <w:szCs w:val="24"/>
        </w:rPr>
        <w:t>,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удостоверяющие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личность.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Для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оформления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9244A1" w:rsidRPr="00EC2908">
        <w:rPr>
          <w:rFonts w:ascii="Times New Roman" w:hAnsi="Times New Roman"/>
          <w:color w:val="000000" w:themeColor="text1"/>
          <w:szCs w:val="24"/>
        </w:rPr>
        <w:t>дисконтной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карты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требуется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предъявлять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E33820" w:rsidRPr="00EC2908">
        <w:rPr>
          <w:rFonts w:ascii="Times New Roman" w:hAnsi="Times New Roman"/>
          <w:color w:val="000000" w:themeColor="text1"/>
          <w:szCs w:val="24"/>
        </w:rPr>
        <w:t>документы</w:t>
      </w:r>
      <w:r w:rsidR="00E50A61" w:rsidRPr="00EC2908">
        <w:rPr>
          <w:rFonts w:ascii="Times New Roman" w:hAnsi="Times New Roman"/>
          <w:color w:val="000000" w:themeColor="text1"/>
          <w:szCs w:val="24"/>
        </w:rPr>
        <w:t>,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удостоверяющие</w:t>
      </w:r>
      <w:r w:rsidR="000C68EE" w:rsidRPr="00EC2908">
        <w:rPr>
          <w:rFonts w:ascii="Times New Roman" w:hAnsi="Times New Roman"/>
          <w:color w:val="000000" w:themeColor="text1"/>
          <w:szCs w:val="24"/>
        </w:rPr>
        <w:t xml:space="preserve"> </w:t>
      </w:r>
      <w:r w:rsidR="0014299B" w:rsidRPr="00EC2908">
        <w:rPr>
          <w:rFonts w:ascii="Times New Roman" w:hAnsi="Times New Roman"/>
          <w:color w:val="000000" w:themeColor="text1"/>
          <w:szCs w:val="24"/>
        </w:rPr>
        <w:t>личность</w:t>
      </w:r>
      <w:r w:rsidR="008C13DB" w:rsidRPr="00EC2908">
        <w:rPr>
          <w:rFonts w:ascii="Times New Roman" w:hAnsi="Times New Roman"/>
          <w:color w:val="000000" w:themeColor="text1"/>
          <w:szCs w:val="24"/>
        </w:rPr>
        <w:t xml:space="preserve">, а также </w:t>
      </w:r>
      <w:r w:rsidR="0014299B" w:rsidRPr="00EC2908">
        <w:rPr>
          <w:rFonts w:ascii="Times New Roman" w:hAnsi="Times New Roman"/>
          <w:szCs w:val="24"/>
        </w:rPr>
        <w:t>подтвердить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правомерность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владения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телефонным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C43AD8" w:rsidRPr="00EC2908">
        <w:rPr>
          <w:rFonts w:ascii="Times New Roman" w:hAnsi="Times New Roman"/>
          <w:szCs w:val="24"/>
        </w:rPr>
        <w:t xml:space="preserve">номером путем </w:t>
      </w:r>
      <w:r w:rsidR="000703E0" w:rsidRPr="00EC2908">
        <w:rPr>
          <w:rFonts w:ascii="Times New Roman" w:hAnsi="Times New Roman"/>
          <w:szCs w:val="24"/>
        </w:rPr>
        <w:t>собственноручно</w:t>
      </w:r>
      <w:r w:rsidR="002E1857" w:rsidRPr="00EC2908">
        <w:rPr>
          <w:rFonts w:ascii="Times New Roman" w:hAnsi="Times New Roman"/>
          <w:szCs w:val="24"/>
        </w:rPr>
        <w:t>й подписи</w:t>
      </w:r>
      <w:r w:rsidR="000703E0" w:rsidRPr="00EC2908">
        <w:rPr>
          <w:rFonts w:ascii="Times New Roman" w:hAnsi="Times New Roman"/>
          <w:szCs w:val="24"/>
        </w:rPr>
        <w:t xml:space="preserve"> </w:t>
      </w:r>
      <w:r w:rsidR="00E33820" w:rsidRPr="00EC2908">
        <w:rPr>
          <w:rFonts w:ascii="Times New Roman" w:hAnsi="Times New Roman"/>
          <w:szCs w:val="24"/>
        </w:rPr>
        <w:t>Анкеты</w:t>
      </w:r>
      <w:r w:rsidR="0014299B" w:rsidRPr="00EC2908">
        <w:rPr>
          <w:rFonts w:ascii="Times New Roman" w:hAnsi="Times New Roman"/>
          <w:szCs w:val="24"/>
        </w:rPr>
        <w:t>.</w:t>
      </w:r>
    </w:p>
    <w:p w14:paraId="0A4F4F13" w14:textId="77777777" w:rsidR="0014299B" w:rsidRPr="00EC2908" w:rsidRDefault="00E50A61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Испорченные,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утраченные,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поврежденные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дисконтные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могут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быть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восстановлены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Компанией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обращении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законного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владельца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F727F4" w:rsidRPr="00EC2908">
        <w:rPr>
          <w:rFonts w:ascii="Times New Roman" w:hAnsi="Times New Roman"/>
          <w:szCs w:val="24"/>
        </w:rPr>
        <w:t xml:space="preserve">карты с </w:t>
      </w:r>
      <w:r w:rsidR="00122CCF" w:rsidRPr="00EC2908">
        <w:rPr>
          <w:rFonts w:ascii="Times New Roman" w:hAnsi="Times New Roman"/>
          <w:szCs w:val="24"/>
        </w:rPr>
        <w:t>документами,</w:t>
      </w:r>
      <w:r w:rsidR="00F727F4" w:rsidRPr="00EC2908">
        <w:rPr>
          <w:rFonts w:ascii="Times New Roman" w:hAnsi="Times New Roman"/>
          <w:szCs w:val="24"/>
        </w:rPr>
        <w:t xml:space="preserve"> удостоверяющими его личность</w:t>
      </w:r>
      <w:r w:rsidR="00897149" w:rsidRPr="00EC2908">
        <w:rPr>
          <w:rFonts w:ascii="Times New Roman" w:hAnsi="Times New Roman"/>
          <w:szCs w:val="24"/>
        </w:rPr>
        <w:t>.</w:t>
      </w:r>
    </w:p>
    <w:p w14:paraId="1F994E84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Данные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могут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быть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изменены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E50A61" w:rsidRPr="00EC2908">
        <w:rPr>
          <w:rFonts w:ascii="Times New Roman" w:hAnsi="Times New Roman"/>
          <w:szCs w:val="24"/>
        </w:rPr>
        <w:t xml:space="preserve">Компанией </w:t>
      </w:r>
      <w:r w:rsidR="0014299B"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одностороннем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порядке.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Оповещение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об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изменениях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настоящих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производится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путем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размещения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соответствующей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информации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официальном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сайте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информационных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стендах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C37BAA" w:rsidRPr="00EC2908">
        <w:rPr>
          <w:rFonts w:ascii="Times New Roman" w:hAnsi="Times New Roman"/>
          <w:szCs w:val="24"/>
        </w:rPr>
        <w:t>магазинах торговой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сети.</w:t>
      </w:r>
    </w:p>
    <w:p w14:paraId="5765E3C9" w14:textId="77777777" w:rsidR="0014299B" w:rsidRPr="00EC2908" w:rsidRDefault="007C796E" w:rsidP="00701C6C">
      <w:pPr>
        <w:pStyle w:val="a4"/>
        <w:tabs>
          <w:tab w:val="left" w:pos="426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ab/>
      </w:r>
      <w:r w:rsidR="0014299B" w:rsidRPr="00EC2908">
        <w:rPr>
          <w:rFonts w:ascii="Times New Roman" w:hAnsi="Times New Roman"/>
          <w:szCs w:val="24"/>
        </w:rPr>
        <w:t>Оформление,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получение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или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использование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подтверждает,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что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CB2994" w:rsidRPr="00EC2908">
        <w:rPr>
          <w:rFonts w:ascii="Times New Roman" w:hAnsi="Times New Roman"/>
          <w:szCs w:val="24"/>
        </w:rPr>
        <w:t>Покупатель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владелец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9244A1"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полном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объеме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ознакомлены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с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настоящими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Правилами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принимают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без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14299B" w:rsidRPr="00EC2908">
        <w:rPr>
          <w:rFonts w:ascii="Times New Roman" w:hAnsi="Times New Roman"/>
          <w:szCs w:val="24"/>
        </w:rPr>
        <w:t>оговорок.</w:t>
      </w:r>
    </w:p>
    <w:p w14:paraId="7AE07AF2" w14:textId="77777777" w:rsidR="0014299B" w:rsidRPr="00EC2908" w:rsidRDefault="0014299B" w:rsidP="004F5236">
      <w:pPr>
        <w:numPr>
          <w:ilvl w:val="0"/>
          <w:numId w:val="1"/>
        </w:numPr>
        <w:tabs>
          <w:tab w:val="left" w:pos="426"/>
        </w:tabs>
        <w:ind w:left="0" w:right="-1" w:firstLine="0"/>
        <w:jc w:val="center"/>
        <w:outlineLvl w:val="0"/>
        <w:rPr>
          <w:b/>
          <w:caps/>
          <w:sz w:val="22"/>
        </w:rPr>
      </w:pPr>
      <w:r w:rsidRPr="00EC2908">
        <w:rPr>
          <w:b/>
          <w:caps/>
          <w:sz w:val="22"/>
        </w:rPr>
        <w:t>ОБЩИЕ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ПОЛОЖЕНИЯ</w:t>
      </w:r>
    </w:p>
    <w:p w14:paraId="10D98975" w14:textId="77777777" w:rsidR="0014299B" w:rsidRPr="00EC2908" w:rsidRDefault="0014299B" w:rsidP="004F5236">
      <w:pPr>
        <w:numPr>
          <w:ilvl w:val="1"/>
          <w:numId w:val="1"/>
        </w:numPr>
        <w:tabs>
          <w:tab w:val="clear" w:pos="72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Настоящее</w:t>
      </w:r>
      <w:r w:rsidR="000C68EE" w:rsidRPr="00EC2908">
        <w:rPr>
          <w:sz w:val="22"/>
        </w:rPr>
        <w:t xml:space="preserve"> </w:t>
      </w:r>
      <w:r w:rsidR="00C37BAA" w:rsidRPr="00EC2908">
        <w:rPr>
          <w:sz w:val="22"/>
        </w:rPr>
        <w:t>Положение регулирует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порядок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выдачи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предоставления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скидок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картам,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размер,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обязанности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сотрудников</w:t>
      </w:r>
      <w:r w:rsidR="000C68EE" w:rsidRPr="00EC2908">
        <w:rPr>
          <w:sz w:val="22"/>
        </w:rPr>
        <w:t xml:space="preserve"> </w:t>
      </w:r>
      <w:r w:rsidR="00423FED" w:rsidRPr="00EC2908">
        <w:rPr>
          <w:sz w:val="22"/>
        </w:rPr>
        <w:t>торговой</w:t>
      </w:r>
      <w:r w:rsidR="000C68EE" w:rsidRPr="00EC2908">
        <w:rPr>
          <w:sz w:val="22"/>
        </w:rPr>
        <w:t xml:space="preserve"> </w:t>
      </w:r>
      <w:r w:rsidR="00423FED" w:rsidRPr="00EC2908">
        <w:rPr>
          <w:sz w:val="22"/>
        </w:rPr>
        <w:t>сети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реализации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настоящего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Положения.</w:t>
      </w:r>
    </w:p>
    <w:p w14:paraId="047B0495" w14:textId="77777777" w:rsidR="0014299B" w:rsidRPr="00EC2908" w:rsidRDefault="0014299B" w:rsidP="004F5236">
      <w:pPr>
        <w:numPr>
          <w:ilvl w:val="1"/>
          <w:numId w:val="1"/>
        </w:numPr>
        <w:tabs>
          <w:tab w:val="num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Единая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система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реализуется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Компании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целью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стимулирования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постоянных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привлечения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новых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покупателей</w:t>
      </w:r>
      <w:r w:rsidR="00FC323F" w:rsidRPr="00EC2908">
        <w:rPr>
          <w:sz w:val="22"/>
        </w:rPr>
        <w:t>.</w:t>
      </w:r>
      <w:r w:rsidR="000C68EE" w:rsidRPr="00EC2908">
        <w:rPr>
          <w:sz w:val="22"/>
        </w:rPr>
        <w:t xml:space="preserve"> </w:t>
      </w:r>
      <w:r w:rsidR="00FC323F" w:rsidRPr="00EC2908">
        <w:rPr>
          <w:sz w:val="22"/>
        </w:rPr>
        <w:t>Дисконтн</w:t>
      </w:r>
      <w:r w:rsidR="009244A1" w:rsidRPr="00EC2908">
        <w:rPr>
          <w:sz w:val="22"/>
        </w:rPr>
        <w:t>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система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ориентирована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увеличение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совокупного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объема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продаж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увеличение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прибыли.</w:t>
      </w:r>
    </w:p>
    <w:p w14:paraId="7E6B68A5" w14:textId="77777777" w:rsidR="0014299B" w:rsidRPr="00EC2908" w:rsidRDefault="000C7B28" w:rsidP="004F5236">
      <w:pPr>
        <w:numPr>
          <w:ilvl w:val="1"/>
          <w:numId w:val="1"/>
        </w:numPr>
        <w:tabs>
          <w:tab w:val="num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Д</w:t>
      </w:r>
      <w:r w:rsidR="009244A1" w:rsidRPr="00EC2908">
        <w:rPr>
          <w:sz w:val="22"/>
        </w:rPr>
        <w:t>исконтная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является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документом</w:t>
      </w:r>
      <w:r w:rsidR="002E1857" w:rsidRPr="00EC2908">
        <w:rPr>
          <w:sz w:val="22"/>
        </w:rPr>
        <w:t>,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подтверждающим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право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предъявителя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установленную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для</w:t>
      </w:r>
      <w:r w:rsidR="000C68EE" w:rsidRPr="00EC2908">
        <w:rPr>
          <w:sz w:val="22"/>
        </w:rPr>
        <w:t xml:space="preserve"> </w:t>
      </w:r>
      <w:r w:rsidR="0034176A" w:rsidRPr="00EC2908">
        <w:rPr>
          <w:sz w:val="22"/>
        </w:rPr>
        <w:t>каждой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категории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скидку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размере,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определенном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данным</w:t>
      </w:r>
      <w:r w:rsidR="000C68EE" w:rsidRPr="00EC2908">
        <w:rPr>
          <w:sz w:val="22"/>
        </w:rPr>
        <w:t xml:space="preserve"> </w:t>
      </w:r>
      <w:r w:rsidR="00EF396E" w:rsidRPr="00EC2908">
        <w:rPr>
          <w:sz w:val="22"/>
        </w:rPr>
        <w:t>Положением</w:t>
      </w:r>
      <w:r w:rsidR="000C68EE" w:rsidRPr="00EC2908">
        <w:rPr>
          <w:sz w:val="22"/>
        </w:rPr>
        <w:t xml:space="preserve"> </w:t>
      </w:r>
      <w:r w:rsidR="00EF396E" w:rsidRPr="00EC2908">
        <w:rPr>
          <w:sz w:val="22"/>
        </w:rPr>
        <w:t>о</w:t>
      </w:r>
      <w:r w:rsidR="000C68EE" w:rsidRPr="00EC2908">
        <w:rPr>
          <w:sz w:val="22"/>
        </w:rPr>
        <w:t xml:space="preserve"> </w:t>
      </w:r>
      <w:r w:rsidR="00EF396E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EF396E" w:rsidRPr="00EC2908">
        <w:rPr>
          <w:sz w:val="22"/>
        </w:rPr>
        <w:t>картах</w:t>
      </w:r>
      <w:r w:rsidR="0014299B" w:rsidRPr="00EC2908">
        <w:rPr>
          <w:sz w:val="22"/>
        </w:rPr>
        <w:t>.</w:t>
      </w:r>
    </w:p>
    <w:p w14:paraId="799A7BB2" w14:textId="77777777" w:rsidR="0014299B" w:rsidRPr="00EC2908" w:rsidRDefault="0014299B" w:rsidP="004F5236">
      <w:pPr>
        <w:numPr>
          <w:ilvl w:val="1"/>
          <w:numId w:val="1"/>
        </w:numPr>
        <w:tabs>
          <w:tab w:val="num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Размер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скидок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дисконтным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устанавливается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настоящим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Положением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может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быть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изменен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приказом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Генерального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директора</w:t>
      </w:r>
      <w:r w:rsidR="000C68EE" w:rsidRPr="00EC2908">
        <w:rPr>
          <w:sz w:val="22"/>
        </w:rPr>
        <w:t xml:space="preserve"> </w:t>
      </w:r>
      <w:r w:rsidR="00E32986" w:rsidRPr="00EC2908">
        <w:rPr>
          <w:sz w:val="22"/>
        </w:rPr>
        <w:t>Компании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уведомлением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владельцев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менее</w:t>
      </w:r>
      <w:r w:rsidR="007357A4" w:rsidRPr="00EC2908">
        <w:rPr>
          <w:sz w:val="22"/>
        </w:rPr>
        <w:t>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чем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за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1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месяц,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путем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внесения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изменений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Правила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использования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размещения</w:t>
      </w:r>
      <w:r w:rsidR="000C68EE" w:rsidRPr="00EC2908">
        <w:rPr>
          <w:sz w:val="22"/>
        </w:rPr>
        <w:t xml:space="preserve"> </w:t>
      </w:r>
      <w:r w:rsidR="00BD3703" w:rsidRPr="00EC2908">
        <w:rPr>
          <w:sz w:val="22"/>
        </w:rPr>
        <w:t xml:space="preserve">на стойках информации в магазинах торговой сети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="0091564E" w:rsidRPr="00EC2908">
        <w:rPr>
          <w:sz w:val="22"/>
        </w:rPr>
        <w:t xml:space="preserve">официальном </w:t>
      </w:r>
      <w:r w:rsidRPr="00EC2908">
        <w:rPr>
          <w:sz w:val="22"/>
        </w:rPr>
        <w:t>сайте</w:t>
      </w:r>
      <w:r w:rsidR="000C68EE" w:rsidRPr="00EC2908">
        <w:rPr>
          <w:sz w:val="22"/>
        </w:rPr>
        <w:t xml:space="preserve"> </w:t>
      </w:r>
      <w:r w:rsidR="00BD3703" w:rsidRPr="00EC2908">
        <w:rPr>
          <w:sz w:val="22"/>
        </w:rPr>
        <w:t>К</w:t>
      </w:r>
      <w:r w:rsidRPr="00EC2908">
        <w:rPr>
          <w:sz w:val="22"/>
        </w:rPr>
        <w:t>омпании.</w:t>
      </w:r>
    </w:p>
    <w:p w14:paraId="36886250" w14:textId="77777777" w:rsidR="0014299B" w:rsidRPr="00EC2908" w:rsidRDefault="0014299B" w:rsidP="004F5236">
      <w:pPr>
        <w:numPr>
          <w:ilvl w:val="1"/>
          <w:numId w:val="1"/>
        </w:numPr>
        <w:tabs>
          <w:tab w:val="num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Выданная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начинает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действовать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="006903E0" w:rsidRPr="00EC2908">
        <w:rPr>
          <w:sz w:val="22"/>
        </w:rPr>
        <w:t>покупки,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следующей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за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получением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карты.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Срок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действия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="00713F2A" w:rsidRPr="00EC2908">
        <w:rPr>
          <w:sz w:val="22"/>
        </w:rPr>
        <w:t>указывается</w:t>
      </w:r>
      <w:r w:rsidR="000C68EE" w:rsidRPr="00EC2908">
        <w:rPr>
          <w:sz w:val="22"/>
        </w:rPr>
        <w:t xml:space="preserve"> </w:t>
      </w:r>
      <w:r w:rsidR="00713F2A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713F2A" w:rsidRPr="00EC2908">
        <w:rPr>
          <w:sz w:val="22"/>
        </w:rPr>
        <w:t>Приложении</w:t>
      </w:r>
      <w:r w:rsidR="000C68EE" w:rsidRPr="00EC2908">
        <w:rPr>
          <w:sz w:val="22"/>
        </w:rPr>
        <w:t xml:space="preserve"> </w:t>
      </w:r>
      <w:r w:rsidR="00713F2A" w:rsidRPr="00EC2908">
        <w:rPr>
          <w:sz w:val="22"/>
        </w:rPr>
        <w:t>№</w:t>
      </w:r>
      <w:r w:rsidR="000C68EE" w:rsidRPr="00EC2908">
        <w:rPr>
          <w:sz w:val="22"/>
        </w:rPr>
        <w:t xml:space="preserve"> </w:t>
      </w:r>
      <w:r w:rsidR="00713F2A" w:rsidRPr="00EC2908">
        <w:rPr>
          <w:sz w:val="22"/>
        </w:rPr>
        <w:t>1</w:t>
      </w:r>
      <w:r w:rsidR="000C68EE" w:rsidRPr="00EC2908">
        <w:rPr>
          <w:sz w:val="22"/>
        </w:rPr>
        <w:t xml:space="preserve"> </w:t>
      </w:r>
      <w:r w:rsidR="00713F2A" w:rsidRPr="00EC2908">
        <w:rPr>
          <w:sz w:val="22"/>
        </w:rPr>
        <w:t>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настоящим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правилам.</w:t>
      </w:r>
    </w:p>
    <w:p w14:paraId="29305A46" w14:textId="77777777" w:rsidR="0014299B" w:rsidRPr="00EC2908" w:rsidRDefault="0014299B" w:rsidP="004F5236">
      <w:pPr>
        <w:numPr>
          <w:ilvl w:val="0"/>
          <w:numId w:val="1"/>
        </w:numPr>
        <w:tabs>
          <w:tab w:val="left" w:pos="426"/>
        </w:tabs>
        <w:spacing w:before="160"/>
        <w:ind w:left="0" w:right="-1" w:firstLine="0"/>
        <w:jc w:val="center"/>
        <w:outlineLvl w:val="0"/>
        <w:rPr>
          <w:b/>
          <w:caps/>
          <w:sz w:val="22"/>
        </w:rPr>
      </w:pPr>
      <w:r w:rsidRPr="00EC2908">
        <w:rPr>
          <w:b/>
          <w:caps/>
          <w:sz w:val="22"/>
        </w:rPr>
        <w:t>Порядок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выдачи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и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Расчеты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по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дисконтной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карте</w:t>
      </w:r>
    </w:p>
    <w:p w14:paraId="3F0406A6" w14:textId="77777777" w:rsidR="00234670" w:rsidRPr="00EC2908" w:rsidRDefault="00234670" w:rsidP="00234670">
      <w:pPr>
        <w:numPr>
          <w:ilvl w:val="1"/>
          <w:numId w:val="2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Для предоставления скидок по дисконтной карте покупатель должен предъявить ее на расчетно-кассовом узле до начала расчетов.</w:t>
      </w:r>
    </w:p>
    <w:p w14:paraId="187FD244" w14:textId="77777777" w:rsidR="00234670" w:rsidRPr="00EC2908" w:rsidRDefault="00234670" w:rsidP="00234670">
      <w:pPr>
        <w:numPr>
          <w:ilvl w:val="1"/>
          <w:numId w:val="2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Дисконтные карты выдаются покупателям, выполнившим условия для их получения. Условия устанавливаются настоящим Положением и доводятся до сведения персонала Компании, взаимодействующего с покупателями. Дополнительные (временные) условия могут быть установлены дополнительными распоряжениями руководства Компании.</w:t>
      </w:r>
    </w:p>
    <w:p w14:paraId="7AB24AE0" w14:textId="0B7B6A92" w:rsidR="00234670" w:rsidRPr="00F95890" w:rsidRDefault="00234670" w:rsidP="00234670">
      <w:pPr>
        <w:pStyle w:val="ae"/>
        <w:ind w:left="0"/>
        <w:jc w:val="both"/>
        <w:rPr>
          <w:sz w:val="22"/>
        </w:rPr>
      </w:pPr>
      <w:r w:rsidRPr="00EC2908">
        <w:rPr>
          <w:sz w:val="22"/>
        </w:rPr>
        <w:t xml:space="preserve">2.3 Дисконтные карты выдаются в одном из следующих случаев: при условии заполнения Анкеты покупателем (Приложение № 2), при условии активации карты на сайте </w:t>
      </w:r>
      <w:hyperlink r:id="rId10" w:history="1">
        <w:r w:rsidR="00AC1890" w:rsidRPr="00EC2908">
          <w:rPr>
            <w:rStyle w:val="a3"/>
            <w:sz w:val="22"/>
          </w:rPr>
          <w:t>tddomovoy.ru</w:t>
        </w:r>
      </w:hyperlink>
      <w:r w:rsidR="007357A4" w:rsidRPr="00EC2908">
        <w:rPr>
          <w:sz w:val="22"/>
        </w:rPr>
        <w:t xml:space="preserve"> </w:t>
      </w:r>
      <w:r w:rsidRPr="00EC2908">
        <w:rPr>
          <w:sz w:val="22"/>
        </w:rPr>
        <w:t xml:space="preserve">в разделе «Активация новой карты», или </w:t>
      </w:r>
      <w:r w:rsidR="007357A4" w:rsidRPr="00EC2908">
        <w:rPr>
          <w:sz w:val="22"/>
        </w:rPr>
        <w:t xml:space="preserve">заполнения Анкеты </w:t>
      </w:r>
      <w:r w:rsidRPr="00EC2908">
        <w:rPr>
          <w:sz w:val="22"/>
        </w:rPr>
        <w:t xml:space="preserve">на сайте </w:t>
      </w:r>
      <w:hyperlink r:id="rId11" w:history="1">
        <w:r w:rsidR="007357A4" w:rsidRPr="00EC2908">
          <w:rPr>
            <w:rStyle w:val="a3"/>
            <w:sz w:val="22"/>
          </w:rPr>
          <w:t>tddomovoy.ru</w:t>
        </w:r>
      </w:hyperlink>
      <w:r w:rsidR="007357A4" w:rsidRPr="00EC2908">
        <w:rPr>
          <w:sz w:val="22"/>
        </w:rPr>
        <w:t xml:space="preserve"> </w:t>
      </w:r>
      <w:r w:rsidRPr="00EC2908">
        <w:rPr>
          <w:sz w:val="22"/>
        </w:rPr>
        <w:t xml:space="preserve">(в случае получения Виртуальной Дисконтной карты на сайте </w:t>
      </w:r>
      <w:r w:rsidRPr="00EC2908">
        <w:rPr>
          <w:sz w:val="22"/>
          <w:u w:val="single"/>
        </w:rPr>
        <w:t>tddomovoy.ru</w:t>
      </w:r>
      <w:r w:rsidRPr="00EC2908">
        <w:rPr>
          <w:sz w:val="22"/>
        </w:rPr>
        <w:t>)</w:t>
      </w:r>
      <w:r w:rsidR="00F95890">
        <w:rPr>
          <w:sz w:val="22"/>
        </w:rPr>
        <w:t>, а также заполнение Анкеты через мобильные приложения партнеров торговой сети</w:t>
      </w:r>
    </w:p>
    <w:p w14:paraId="24EF5ADA" w14:textId="77777777" w:rsidR="00234670" w:rsidRPr="006A3A70" w:rsidRDefault="00234670" w:rsidP="00234670">
      <w:pPr>
        <w:pStyle w:val="ae"/>
        <w:numPr>
          <w:ilvl w:val="1"/>
          <w:numId w:val="30"/>
        </w:numPr>
        <w:ind w:left="0" w:firstLine="0"/>
        <w:jc w:val="both"/>
        <w:rPr>
          <w:sz w:val="22"/>
        </w:rPr>
      </w:pPr>
      <w:r w:rsidRPr="006A3A70">
        <w:rPr>
          <w:sz w:val="22"/>
        </w:rPr>
        <w:t>В случае если Покупатель пожелает заменить виртуальную дисконтную карту на пластиковую дисконтную карту, ему следует обратиться на стойку информации ГОК.</w:t>
      </w:r>
    </w:p>
    <w:p w14:paraId="0D7D3131" w14:textId="18B41D43" w:rsidR="00234670" w:rsidRPr="00EC2908" w:rsidRDefault="00234670" w:rsidP="00234670">
      <w:pPr>
        <w:pStyle w:val="ae"/>
        <w:numPr>
          <w:ilvl w:val="1"/>
          <w:numId w:val="30"/>
        </w:numPr>
        <w:ind w:left="0" w:firstLine="0"/>
        <w:jc w:val="both"/>
        <w:rPr>
          <w:sz w:val="22"/>
        </w:rPr>
      </w:pPr>
      <w:r w:rsidRPr="00EC2908">
        <w:rPr>
          <w:sz w:val="22"/>
        </w:rPr>
        <w:t xml:space="preserve">Покупатель </w:t>
      </w:r>
      <w:r w:rsidR="00543361" w:rsidRPr="00EC2908">
        <w:rPr>
          <w:sz w:val="22"/>
        </w:rPr>
        <w:t xml:space="preserve">заполняет </w:t>
      </w:r>
      <w:r w:rsidRPr="00EC2908">
        <w:rPr>
          <w:sz w:val="22"/>
        </w:rPr>
        <w:t>свои личные данные в Анкете, а именно: фамилия, имя, отчество, сведения о выданном паспорте</w:t>
      </w:r>
      <w:r w:rsidRPr="00F95890">
        <w:rPr>
          <w:sz w:val="22"/>
        </w:rPr>
        <w:t xml:space="preserve">, дата рождения, адрес проживания: город, район, улица, дом, корпус, квартира, контактная информация (при согласии на смс или </w:t>
      </w:r>
      <w:r w:rsidRPr="00F95890">
        <w:rPr>
          <w:sz w:val="22"/>
          <w:lang w:val="en-US"/>
        </w:rPr>
        <w:t>e</w:t>
      </w:r>
      <w:r w:rsidRPr="00F95890">
        <w:rPr>
          <w:sz w:val="22"/>
        </w:rPr>
        <w:t>-</w:t>
      </w:r>
      <w:r w:rsidRPr="00F95890">
        <w:rPr>
          <w:sz w:val="22"/>
          <w:lang w:val="en-US"/>
        </w:rPr>
        <w:t>mail</w:t>
      </w:r>
      <w:r w:rsidRPr="00F95890">
        <w:rPr>
          <w:sz w:val="22"/>
        </w:rPr>
        <w:t xml:space="preserve"> рассылку): телефон (мобильный, домашний), e-mail (адрес электронной почты покупателя), иные дополнительные сведения и данные</w:t>
      </w:r>
      <w:r w:rsidR="00543361" w:rsidRPr="00F95890">
        <w:rPr>
          <w:sz w:val="22"/>
        </w:rPr>
        <w:t xml:space="preserve"> (в зависимости от типа выдаваемой дисконтной карты</w:t>
      </w:r>
      <w:r w:rsidRPr="00F95890">
        <w:rPr>
          <w:sz w:val="22"/>
        </w:rPr>
        <w:t>: данные пенсионного удостоверения, данные правоустанавливающих документов, данные о регистрации брака, личная подпись заявителя. Данные заполняются в объеме</w:t>
      </w:r>
      <w:r w:rsidR="00543361" w:rsidRPr="006A3A70">
        <w:rPr>
          <w:sz w:val="22"/>
        </w:rPr>
        <w:t>,</w:t>
      </w:r>
      <w:r w:rsidRPr="006A3A70">
        <w:rPr>
          <w:sz w:val="22"/>
        </w:rPr>
        <w:t xml:space="preserve"> достаточном для определения законного владельца. Сведения, обозначенные значком «*»</w:t>
      </w:r>
      <w:r w:rsidR="00543361" w:rsidRPr="00EC2908">
        <w:rPr>
          <w:sz w:val="22"/>
        </w:rPr>
        <w:t xml:space="preserve"> в Анкете</w:t>
      </w:r>
      <w:r w:rsidRPr="00EC2908">
        <w:rPr>
          <w:sz w:val="22"/>
        </w:rPr>
        <w:t xml:space="preserve"> обязательны для оформления дисконтной карты.</w:t>
      </w:r>
    </w:p>
    <w:p w14:paraId="16D4F008" w14:textId="683286D5" w:rsidR="00136934" w:rsidRPr="00F95890" w:rsidRDefault="00136934" w:rsidP="00234670">
      <w:pPr>
        <w:pStyle w:val="ae"/>
        <w:numPr>
          <w:ilvl w:val="1"/>
          <w:numId w:val="30"/>
        </w:numPr>
        <w:ind w:left="0" w:firstLine="0"/>
        <w:jc w:val="both"/>
        <w:rPr>
          <w:sz w:val="22"/>
        </w:rPr>
      </w:pPr>
      <w:r w:rsidRPr="00EC2908">
        <w:rPr>
          <w:sz w:val="22"/>
        </w:rPr>
        <w:t xml:space="preserve">Так как согласие на обработку персональных данных может быть дано </w:t>
      </w:r>
      <w:r w:rsidR="00722994" w:rsidRPr="00EC2908">
        <w:rPr>
          <w:sz w:val="22"/>
        </w:rPr>
        <w:t>п</w:t>
      </w:r>
      <w:r w:rsidRPr="00EC2908">
        <w:rPr>
          <w:sz w:val="22"/>
        </w:rPr>
        <w:t xml:space="preserve">окупателем в любой позволяющей подтвердить факт его получения форме, то заполняя Анкету (указывая подпись в Анкете), Покупатель дает свое конкретное, информированное, сознательное и полное согласие на обработку указанных </w:t>
      </w:r>
      <w:r w:rsidR="00F95890">
        <w:rPr>
          <w:sz w:val="22"/>
        </w:rPr>
        <w:t xml:space="preserve">в п.5.1 Публичной оферты и </w:t>
      </w:r>
      <w:r w:rsidRPr="00F95890">
        <w:rPr>
          <w:sz w:val="22"/>
        </w:rPr>
        <w:t xml:space="preserve">в Анкете персональных данных </w:t>
      </w:r>
      <w:r w:rsidR="00781813" w:rsidRPr="00F95890">
        <w:rPr>
          <w:sz w:val="22"/>
        </w:rPr>
        <w:t xml:space="preserve">для целей обслуживания дисконтной карты </w:t>
      </w:r>
      <w:r w:rsidRPr="00F95890">
        <w:rPr>
          <w:sz w:val="22"/>
        </w:rPr>
        <w:t xml:space="preserve">на весь срок </w:t>
      </w:r>
      <w:r w:rsidR="00781813" w:rsidRPr="00F95890">
        <w:rPr>
          <w:sz w:val="22"/>
        </w:rPr>
        <w:t xml:space="preserve">ее </w:t>
      </w:r>
      <w:r w:rsidRPr="00F95890">
        <w:rPr>
          <w:sz w:val="22"/>
        </w:rPr>
        <w:t>использования.</w:t>
      </w:r>
    </w:p>
    <w:p w14:paraId="02092479" w14:textId="77777777" w:rsidR="00AC207A" w:rsidRPr="00EC2908" w:rsidRDefault="009C56C7" w:rsidP="00AC207A">
      <w:pPr>
        <w:ind w:firstLine="426"/>
        <w:jc w:val="both"/>
        <w:rPr>
          <w:sz w:val="22"/>
        </w:rPr>
      </w:pPr>
      <w:r w:rsidRPr="006A3A70">
        <w:rPr>
          <w:sz w:val="22"/>
        </w:rPr>
        <w:t>Согласие на обработку персональных данных при оформлении Анкеты, активации карты на сайте www.tddomovoy.ru, считается полученным, если Покуп</w:t>
      </w:r>
      <w:r w:rsidRPr="00EC2908">
        <w:rPr>
          <w:sz w:val="22"/>
        </w:rPr>
        <w:t xml:space="preserve">атель зарегистрировался на официальном сайте Компании.  </w:t>
      </w:r>
    </w:p>
    <w:p w14:paraId="33C8E6F6" w14:textId="6AE8FE6D" w:rsidR="00136934" w:rsidRPr="00EC2908" w:rsidRDefault="00136934" w:rsidP="00E31584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  <w:t>Покупатель, заполняя Анкету (указывая подпись в Анкете), соглашается на заключение Компанией договора с трет</w:t>
      </w:r>
      <w:r w:rsidR="008D174E" w:rsidRPr="00EC2908">
        <w:rPr>
          <w:sz w:val="22"/>
        </w:rPr>
        <w:t>ьими лицами в пользу Покупателя</w:t>
      </w:r>
      <w:r w:rsidRPr="00EC2908">
        <w:rPr>
          <w:sz w:val="22"/>
        </w:rPr>
        <w:t xml:space="preserve"> для </w:t>
      </w:r>
      <w:r w:rsidR="00CF6DD0" w:rsidRPr="00EC2908">
        <w:rPr>
          <w:sz w:val="22"/>
        </w:rPr>
        <w:t xml:space="preserve">целей </w:t>
      </w:r>
      <w:r w:rsidRPr="00EC2908">
        <w:rPr>
          <w:sz w:val="22"/>
        </w:rPr>
        <w:t xml:space="preserve">его информирования.  Покупатель предоставляет Компании право передавать </w:t>
      </w:r>
      <w:r w:rsidR="00E02B1C" w:rsidRPr="00EC2908">
        <w:rPr>
          <w:sz w:val="22"/>
        </w:rPr>
        <w:t xml:space="preserve">его </w:t>
      </w:r>
      <w:r w:rsidRPr="00EC2908">
        <w:rPr>
          <w:sz w:val="22"/>
        </w:rPr>
        <w:t xml:space="preserve">персональные данные и дает согласие </w:t>
      </w:r>
      <w:r w:rsidR="00CF6DD0" w:rsidRPr="00EC2908">
        <w:rPr>
          <w:sz w:val="22"/>
        </w:rPr>
        <w:t xml:space="preserve">таким </w:t>
      </w:r>
      <w:r w:rsidRPr="00EC2908">
        <w:rPr>
          <w:sz w:val="22"/>
        </w:rPr>
        <w:t>привлекаемым третьим лицам на обработку указанных в</w:t>
      </w:r>
      <w:r w:rsidR="0099554B" w:rsidRPr="00EC2908">
        <w:rPr>
          <w:sz w:val="22"/>
        </w:rPr>
        <w:t xml:space="preserve"> Перечне третьих лиц, которым передаются пользовательские данные и/или привлекаются к обработке персональных данных (ссылка на страницу сайта)</w:t>
      </w:r>
      <w:r w:rsidRPr="00EC2908">
        <w:rPr>
          <w:sz w:val="22"/>
        </w:rPr>
        <w:t xml:space="preserve">. Под обработкой персональных данных понимаются любые действия (операции) или </w:t>
      </w:r>
      <w:r w:rsidR="0014299B" w:rsidRPr="00EC2908">
        <w:rPr>
          <w:sz w:val="22"/>
        </w:rPr>
        <w:t>совокупность</w:t>
      </w:r>
      <w:r w:rsidR="002E1857" w:rsidRPr="00EC2908">
        <w:rPr>
          <w:sz w:val="22"/>
        </w:rPr>
        <w:t xml:space="preserve"> </w:t>
      </w:r>
      <w:r w:rsidRPr="00EC2908">
        <w:rPr>
          <w:sz w:val="22"/>
        </w:rPr>
        <w:t>действий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(операций)</w:t>
      </w:r>
      <w:r w:rsidRPr="00EC2908">
        <w:rPr>
          <w:sz w:val="22"/>
        </w:rPr>
        <w:t xml:space="preserve">, совершаемых с использованием средств автоматизации или без использования таких средств с указанными  персональными данными, включая их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уничтожение, и обработку на весь срок хранения анкеты. </w:t>
      </w:r>
    </w:p>
    <w:p w14:paraId="3D513D44" w14:textId="77777777" w:rsidR="00136934" w:rsidRPr="00EC2908" w:rsidRDefault="00136934" w:rsidP="00E31584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</w:r>
      <w:r w:rsidR="00CF6DD0" w:rsidRPr="00EC2908">
        <w:rPr>
          <w:sz w:val="22"/>
        </w:rPr>
        <w:t>Указанное с</w:t>
      </w:r>
      <w:r w:rsidRPr="00EC2908">
        <w:rPr>
          <w:sz w:val="22"/>
        </w:rPr>
        <w:t xml:space="preserve">огласие дано для целей оформления и использования дисконтных карт, обработки персональных данных для реализации договорных отношений между Покупателем и Компанией, информирования Покупателя об условиях оказания услуг и предоставляемых скидках, акциях, бонусах, розыгрышах и </w:t>
      </w:r>
      <w:r w:rsidR="00C9265E" w:rsidRPr="00EC2908">
        <w:rPr>
          <w:sz w:val="22"/>
        </w:rPr>
        <w:t xml:space="preserve">о </w:t>
      </w:r>
      <w:r w:rsidRPr="00EC2908">
        <w:rPr>
          <w:sz w:val="22"/>
        </w:rPr>
        <w:t xml:space="preserve">проведении стимулирующих лотерей в магазинах торговой сети «Домовой» посредством отправки sms-сообщений (смс-сообщений) и (или) писем, в том числе электронных, на адрес, телефон, адрес электронной почты (e-mail), принадлежащих владельцу и указанных в Анкете. </w:t>
      </w:r>
    </w:p>
    <w:p w14:paraId="70A838A2" w14:textId="5581D47D" w:rsidR="00E31584" w:rsidRPr="00EC2908" w:rsidRDefault="00136934" w:rsidP="00E31584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</w:r>
      <w:r w:rsidR="0014299B" w:rsidRPr="00EC2908">
        <w:rPr>
          <w:sz w:val="22"/>
        </w:rPr>
        <w:t>Обработка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хранение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персональных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данных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осуществляются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соответствии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="00794974" w:rsidRPr="00EC2908">
        <w:rPr>
          <w:sz w:val="22"/>
        </w:rPr>
        <w:t>Федеральным законом от 27.07.2006 N 152-ФЗ (ред. от 24.04.2020) "О персональных данных"</w:t>
      </w:r>
      <w:r w:rsidR="000C68EE" w:rsidRPr="00F95890">
        <w:rPr>
          <w:sz w:val="22"/>
        </w:rPr>
        <w:t xml:space="preserve"> </w:t>
      </w:r>
      <w:r w:rsidR="0014299B" w:rsidRPr="00F95890">
        <w:rPr>
          <w:sz w:val="22"/>
        </w:rPr>
        <w:t>и</w:t>
      </w:r>
      <w:r w:rsidR="000C68EE" w:rsidRPr="00F95890">
        <w:rPr>
          <w:sz w:val="22"/>
        </w:rPr>
        <w:t xml:space="preserve"> </w:t>
      </w:r>
      <w:r w:rsidR="0014299B" w:rsidRPr="00F95890">
        <w:rPr>
          <w:sz w:val="22"/>
        </w:rPr>
        <w:t>согласно</w:t>
      </w:r>
      <w:r w:rsidR="007D6919" w:rsidRPr="00F95890">
        <w:rPr>
          <w:sz w:val="22"/>
        </w:rPr>
        <w:t xml:space="preserve"> Политики конфиденциальности персональных данных покупателей и посетителей, а также иным</w:t>
      </w:r>
      <w:r w:rsidR="000C68EE" w:rsidRPr="006A3A70">
        <w:rPr>
          <w:sz w:val="22"/>
        </w:rPr>
        <w:t xml:space="preserve"> </w:t>
      </w:r>
      <w:r w:rsidR="00B622EF" w:rsidRPr="006A3A70">
        <w:rPr>
          <w:sz w:val="22"/>
        </w:rPr>
        <w:t>локальным нормативным актам Компании</w:t>
      </w:r>
      <w:r w:rsidR="0014299B" w:rsidRPr="00EC2908">
        <w:rPr>
          <w:sz w:val="22"/>
        </w:rPr>
        <w:t>.</w:t>
      </w:r>
    </w:p>
    <w:p w14:paraId="0091A461" w14:textId="70C1A17D" w:rsidR="0014299B" w:rsidRPr="00EC2908" w:rsidRDefault="00E31584" w:rsidP="00234670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 xml:space="preserve">2.7. </w:t>
      </w:r>
      <w:r w:rsidR="00955339" w:rsidRPr="00EC2908">
        <w:rPr>
          <w:sz w:val="22"/>
        </w:rPr>
        <w:t>Д</w:t>
      </w:r>
      <w:r w:rsidR="009244A1" w:rsidRPr="00EC2908">
        <w:rPr>
          <w:sz w:val="22"/>
        </w:rPr>
        <w:t>исконтные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="007D6919" w:rsidRPr="00EC2908">
        <w:rPr>
          <w:sz w:val="22"/>
        </w:rPr>
        <w:t xml:space="preserve">могут </w:t>
      </w:r>
      <w:r w:rsidR="0014299B" w:rsidRPr="00EC2908">
        <w:rPr>
          <w:sz w:val="22"/>
        </w:rPr>
        <w:t>вручат</w:t>
      </w:r>
      <w:r w:rsidR="007D6919" w:rsidRPr="00EC2908">
        <w:rPr>
          <w:sz w:val="22"/>
        </w:rPr>
        <w:t>ь</w:t>
      </w:r>
      <w:r w:rsidR="0014299B" w:rsidRPr="00EC2908">
        <w:rPr>
          <w:sz w:val="22"/>
        </w:rPr>
        <w:t>ся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приложением</w:t>
      </w:r>
      <w:r w:rsidR="000C68EE" w:rsidRPr="00EC2908">
        <w:rPr>
          <w:sz w:val="22"/>
        </w:rPr>
        <w:t xml:space="preserve"> </w:t>
      </w:r>
      <w:r w:rsidR="00705A6D" w:rsidRPr="00EC2908">
        <w:rPr>
          <w:sz w:val="22"/>
        </w:rPr>
        <w:t>-</w:t>
      </w:r>
      <w:r w:rsidR="000C68EE" w:rsidRPr="00EC2908">
        <w:rPr>
          <w:sz w:val="22"/>
        </w:rPr>
        <w:t xml:space="preserve"> </w:t>
      </w:r>
      <w:r w:rsidR="00705A6D" w:rsidRPr="00EC2908">
        <w:rPr>
          <w:sz w:val="22"/>
        </w:rPr>
        <w:t>Памятка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владельца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(Приложение</w:t>
      </w:r>
      <w:r w:rsidR="000C68EE" w:rsidRPr="00EC2908">
        <w:rPr>
          <w:sz w:val="22"/>
        </w:rPr>
        <w:t xml:space="preserve"> </w:t>
      </w:r>
      <w:r w:rsidR="00C9265E" w:rsidRPr="00EC2908">
        <w:rPr>
          <w:sz w:val="22"/>
        </w:rPr>
        <w:t xml:space="preserve">№ </w:t>
      </w:r>
      <w:r w:rsidR="0014299B" w:rsidRPr="00EC2908">
        <w:rPr>
          <w:sz w:val="22"/>
        </w:rPr>
        <w:t>3).</w:t>
      </w:r>
      <w:r w:rsidR="007D6919" w:rsidRPr="00EC2908">
        <w:rPr>
          <w:sz w:val="22"/>
        </w:rPr>
        <w:t xml:space="preserve"> Памятка владельца также размещена на сайте Компании.</w:t>
      </w:r>
    </w:p>
    <w:p w14:paraId="6E5BC4B9" w14:textId="77777777" w:rsidR="0014299B" w:rsidRPr="00EC2908" w:rsidRDefault="0014299B" w:rsidP="004F5236">
      <w:pPr>
        <w:numPr>
          <w:ilvl w:val="0"/>
          <w:numId w:val="2"/>
        </w:numPr>
        <w:tabs>
          <w:tab w:val="left" w:pos="426"/>
        </w:tabs>
        <w:spacing w:before="160"/>
        <w:ind w:left="0" w:right="-1" w:firstLine="0"/>
        <w:jc w:val="center"/>
        <w:outlineLvl w:val="0"/>
        <w:rPr>
          <w:b/>
          <w:caps/>
          <w:sz w:val="22"/>
        </w:rPr>
      </w:pPr>
      <w:r w:rsidRPr="00EC2908">
        <w:rPr>
          <w:b/>
          <w:caps/>
          <w:sz w:val="22"/>
        </w:rPr>
        <w:t>Обязанности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со</w:t>
      </w:r>
      <w:r w:rsidR="002B7DF7" w:rsidRPr="00EC2908">
        <w:rPr>
          <w:b/>
          <w:caps/>
          <w:sz w:val="22"/>
        </w:rPr>
        <w:t>Т</w:t>
      </w:r>
      <w:r w:rsidRPr="00EC2908">
        <w:rPr>
          <w:b/>
          <w:caps/>
          <w:sz w:val="22"/>
        </w:rPr>
        <w:t>рудников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компании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по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работе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с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дисконтными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картам</w:t>
      </w:r>
      <w:r w:rsidR="00353214" w:rsidRPr="00EC2908">
        <w:rPr>
          <w:b/>
          <w:caps/>
          <w:sz w:val="22"/>
        </w:rPr>
        <w:t>И</w:t>
      </w:r>
    </w:p>
    <w:p w14:paraId="5196E2D8" w14:textId="77777777" w:rsidR="0014299B" w:rsidRPr="00EC2908" w:rsidRDefault="002632EF" w:rsidP="00B74AB4">
      <w:pPr>
        <w:pStyle w:val="a4"/>
        <w:numPr>
          <w:ilvl w:val="1"/>
          <w:numId w:val="2"/>
        </w:numPr>
        <w:ind w:right="-1"/>
        <w:rPr>
          <w:rFonts w:ascii="Times New Roman" w:hAnsi="Times New Roman"/>
          <w:b/>
          <w:caps/>
          <w:szCs w:val="24"/>
        </w:rPr>
      </w:pPr>
      <w:r w:rsidRPr="00EC2908">
        <w:rPr>
          <w:rFonts w:ascii="Times New Roman" w:hAnsi="Times New Roman"/>
          <w:b/>
          <w:szCs w:val="24"/>
        </w:rPr>
        <w:t>Обязанности</w:t>
      </w:r>
      <w:r w:rsidR="000C68EE" w:rsidRPr="00EC2908">
        <w:rPr>
          <w:rFonts w:ascii="Times New Roman" w:hAnsi="Times New Roman"/>
          <w:b/>
          <w:szCs w:val="24"/>
        </w:rPr>
        <w:t xml:space="preserve"> </w:t>
      </w:r>
      <w:r w:rsidR="0014299B" w:rsidRPr="00EC2908">
        <w:rPr>
          <w:rFonts w:ascii="Times New Roman" w:hAnsi="Times New Roman"/>
          <w:b/>
          <w:szCs w:val="24"/>
        </w:rPr>
        <w:t>Кассир</w:t>
      </w:r>
      <w:r w:rsidRPr="00EC2908">
        <w:rPr>
          <w:rFonts w:ascii="Times New Roman" w:hAnsi="Times New Roman"/>
          <w:b/>
          <w:szCs w:val="24"/>
        </w:rPr>
        <w:t>а:</w:t>
      </w:r>
    </w:p>
    <w:p w14:paraId="24896498" w14:textId="77777777" w:rsidR="0014299B" w:rsidRPr="00EC2908" w:rsidRDefault="0014299B" w:rsidP="007C796E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При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продаже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скидкой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карте:</w:t>
      </w:r>
    </w:p>
    <w:p w14:paraId="45E4D2D1" w14:textId="77777777" w:rsidR="0049531C" w:rsidRPr="00EC2908" w:rsidRDefault="0049531C" w:rsidP="0049531C">
      <w:pPr>
        <w:keepNext/>
        <w:keepLines/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Учитывает продажу по дисконтной карте, в си</w:t>
      </w:r>
      <w:r w:rsidR="000C2A3E" w:rsidRPr="00EC2908">
        <w:rPr>
          <w:sz w:val="22"/>
        </w:rPr>
        <w:t>стеме учета, путем регистрации</w:t>
      </w:r>
      <w:r w:rsidRPr="00EC2908">
        <w:rPr>
          <w:sz w:val="22"/>
        </w:rPr>
        <w:t xml:space="preserve"> считывателе</w:t>
      </w:r>
      <w:r w:rsidR="000C2A3E" w:rsidRPr="00EC2908">
        <w:rPr>
          <w:sz w:val="22"/>
        </w:rPr>
        <w:t>м номеров дисконтных</w:t>
      </w:r>
      <w:r w:rsidRPr="00EC2908">
        <w:rPr>
          <w:sz w:val="22"/>
        </w:rPr>
        <w:t xml:space="preserve"> карт, в процессе оформления контрольного чека за покупку, перед расчетом окончательной суммы за покупку. В конце дня при закрытии кассовых смен информация по обслуженным дисконтным картам попадает в базу данных КИС.</w:t>
      </w:r>
    </w:p>
    <w:p w14:paraId="76786D38" w14:textId="77777777" w:rsidR="0014299B" w:rsidRPr="00EC2908" w:rsidRDefault="0014299B" w:rsidP="004F5236">
      <w:pPr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Если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Pr="00EC2908">
        <w:rPr>
          <w:sz w:val="22"/>
        </w:rPr>
        <w:t>ель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интересуется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суммой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накоплений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карте</w:t>
      </w:r>
      <w:r w:rsidR="00180CB0" w:rsidRPr="00EC2908">
        <w:rPr>
          <w:sz w:val="22"/>
        </w:rPr>
        <w:t xml:space="preserve"> – </w:t>
      </w:r>
      <w:r w:rsidRPr="00EC2908">
        <w:rPr>
          <w:sz w:val="22"/>
        </w:rPr>
        <w:t>направляет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="009244A1" w:rsidRPr="00EC2908">
        <w:rPr>
          <w:sz w:val="22"/>
        </w:rPr>
        <w:t>еля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информационной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стойке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для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получения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запрашиваемой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информации.</w:t>
      </w:r>
    </w:p>
    <w:p w14:paraId="0503009F" w14:textId="77777777" w:rsidR="0018588A" w:rsidRPr="00EC2908" w:rsidRDefault="0014299B" w:rsidP="007C796E">
      <w:pPr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Если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недействительна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и/или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считывается</w:t>
      </w:r>
      <w:r w:rsidR="002B7DF7" w:rsidRPr="00EC2908">
        <w:rPr>
          <w:sz w:val="22"/>
        </w:rPr>
        <w:t xml:space="preserve"> </w:t>
      </w:r>
      <w:r w:rsidRPr="00EC2908">
        <w:rPr>
          <w:sz w:val="22"/>
        </w:rPr>
        <w:t>–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направляет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="009244A1" w:rsidRPr="00EC2908">
        <w:rPr>
          <w:sz w:val="22"/>
        </w:rPr>
        <w:t>еля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информационной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стойке.</w:t>
      </w:r>
    </w:p>
    <w:p w14:paraId="5F3B903A" w14:textId="77777777" w:rsidR="0014299B" w:rsidRPr="00EC2908" w:rsidRDefault="0014299B" w:rsidP="007C796E">
      <w:pPr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Кассир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имеет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иметь</w:t>
      </w:r>
      <w:r w:rsidR="003F3E56" w:rsidRPr="00EC2908">
        <w:rPr>
          <w:sz w:val="22"/>
        </w:rPr>
        <w:t xml:space="preserve"> личную активированную дисконтную карту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рабочем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месте</w:t>
      </w:r>
      <w:r w:rsidR="003F3E56" w:rsidRPr="00EC2908">
        <w:rPr>
          <w:sz w:val="22"/>
        </w:rPr>
        <w:t>.</w:t>
      </w:r>
    </w:p>
    <w:p w14:paraId="0B18F151" w14:textId="77777777" w:rsidR="0014299B" w:rsidRPr="00EC2908" w:rsidRDefault="0014299B" w:rsidP="004F5236">
      <w:pPr>
        <w:tabs>
          <w:tab w:val="left" w:pos="426"/>
        </w:tabs>
        <w:ind w:right="-1"/>
        <w:jc w:val="both"/>
        <w:rPr>
          <w:sz w:val="22"/>
        </w:rPr>
      </w:pPr>
    </w:p>
    <w:p w14:paraId="56EE67A6" w14:textId="77777777" w:rsidR="0014299B" w:rsidRPr="00EC2908" w:rsidRDefault="000C68EE" w:rsidP="0018588A">
      <w:pPr>
        <w:pStyle w:val="ae"/>
        <w:numPr>
          <w:ilvl w:val="1"/>
          <w:numId w:val="26"/>
        </w:numPr>
        <w:tabs>
          <w:tab w:val="left" w:pos="426"/>
        </w:tabs>
        <w:ind w:right="-1"/>
        <w:jc w:val="both"/>
        <w:rPr>
          <w:b/>
          <w:sz w:val="22"/>
        </w:rPr>
      </w:pPr>
      <w:r w:rsidRPr="00EC2908">
        <w:rPr>
          <w:b/>
          <w:sz w:val="22"/>
        </w:rPr>
        <w:t xml:space="preserve"> </w:t>
      </w:r>
      <w:r w:rsidR="00062A92" w:rsidRPr="00EC2908">
        <w:rPr>
          <w:b/>
          <w:sz w:val="22"/>
        </w:rPr>
        <w:t>Обязанности</w:t>
      </w:r>
      <w:r w:rsidRPr="00EC2908">
        <w:rPr>
          <w:b/>
          <w:sz w:val="22"/>
        </w:rPr>
        <w:t xml:space="preserve"> </w:t>
      </w:r>
      <w:r w:rsidR="002B7DF7" w:rsidRPr="00EC2908">
        <w:rPr>
          <w:b/>
          <w:sz w:val="22"/>
        </w:rPr>
        <w:t xml:space="preserve">менеджера </w:t>
      </w:r>
      <w:r w:rsidR="0014299B" w:rsidRPr="00EC2908">
        <w:rPr>
          <w:b/>
          <w:sz w:val="22"/>
        </w:rPr>
        <w:t>группы</w:t>
      </w:r>
      <w:r w:rsidRPr="00EC2908">
        <w:rPr>
          <w:b/>
          <w:sz w:val="22"/>
        </w:rPr>
        <w:t xml:space="preserve"> </w:t>
      </w:r>
      <w:r w:rsidR="0014299B" w:rsidRPr="00EC2908">
        <w:rPr>
          <w:b/>
          <w:sz w:val="22"/>
        </w:rPr>
        <w:t>обслуживания</w:t>
      </w:r>
      <w:r w:rsidRPr="00EC2908">
        <w:rPr>
          <w:b/>
          <w:sz w:val="22"/>
        </w:rPr>
        <w:t xml:space="preserve"> </w:t>
      </w:r>
      <w:r w:rsidR="0014299B" w:rsidRPr="00EC2908">
        <w:rPr>
          <w:b/>
          <w:sz w:val="22"/>
        </w:rPr>
        <w:t>кл</w:t>
      </w:r>
      <w:r w:rsidR="009743B5" w:rsidRPr="00EC2908">
        <w:rPr>
          <w:b/>
          <w:sz w:val="22"/>
        </w:rPr>
        <w:t>иентов</w:t>
      </w:r>
      <w:r w:rsidR="008E5EED" w:rsidRPr="00EC2908">
        <w:rPr>
          <w:b/>
          <w:sz w:val="22"/>
        </w:rPr>
        <w:t xml:space="preserve"> (менеджера ГОК)</w:t>
      </w:r>
      <w:r w:rsidR="009743B5" w:rsidRPr="00EC2908">
        <w:rPr>
          <w:b/>
          <w:sz w:val="22"/>
        </w:rPr>
        <w:t>:</w:t>
      </w:r>
      <w:r w:rsidRPr="00EC2908">
        <w:rPr>
          <w:b/>
          <w:sz w:val="22"/>
        </w:rPr>
        <w:t xml:space="preserve"> </w:t>
      </w:r>
    </w:p>
    <w:p w14:paraId="130B2020" w14:textId="77777777" w:rsidR="00CE77D7" w:rsidRPr="00EC2908" w:rsidRDefault="009A0741" w:rsidP="00CE77D7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</w:r>
      <w:r w:rsidR="008E5EED" w:rsidRPr="00EC2908">
        <w:rPr>
          <w:sz w:val="22"/>
        </w:rPr>
        <w:t xml:space="preserve">3.2.1. </w:t>
      </w:r>
      <w:r w:rsidR="00CE77D7" w:rsidRPr="00EC2908">
        <w:rPr>
          <w:sz w:val="22"/>
        </w:rPr>
        <w:t>Предлагает заполнить покупателю Анкету, при необходимости помогает покупателю её заполнить и проверяет правильность заполнения Анкеты.</w:t>
      </w:r>
    </w:p>
    <w:p w14:paraId="2CDC36C8" w14:textId="77777777" w:rsidR="008E5EED" w:rsidRPr="00EC2908" w:rsidRDefault="00CE77D7" w:rsidP="008E5EED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Менеджер ГОК п</w:t>
      </w:r>
      <w:r w:rsidR="008E5EED" w:rsidRPr="00EC2908">
        <w:rPr>
          <w:sz w:val="22"/>
        </w:rPr>
        <w:t>роверяет собственноручное заполнение Покупателем обязательной части Анкеты (обозначены значком «*»</w:t>
      </w:r>
      <w:r w:rsidR="00C37BAA" w:rsidRPr="00EC2908">
        <w:rPr>
          <w:sz w:val="22"/>
        </w:rPr>
        <w:t>): ФИО</w:t>
      </w:r>
      <w:r w:rsidR="008E5EED" w:rsidRPr="00EC2908">
        <w:rPr>
          <w:sz w:val="22"/>
        </w:rPr>
        <w:t xml:space="preserve"> покупателя, </w:t>
      </w:r>
      <w:r w:rsidR="00715724" w:rsidRPr="00EC2908">
        <w:rPr>
          <w:sz w:val="22"/>
        </w:rPr>
        <w:t xml:space="preserve">сведения о паспорте (серия, номер паспорта, кем и когда выдан), </w:t>
      </w:r>
      <w:r w:rsidR="008E5EED" w:rsidRPr="00EC2908">
        <w:rPr>
          <w:sz w:val="22"/>
        </w:rPr>
        <w:t>адрес проживания,</w:t>
      </w:r>
      <w:r w:rsidR="005B2B87" w:rsidRPr="00F95890">
        <w:rPr>
          <w:sz w:val="22"/>
        </w:rPr>
        <w:t xml:space="preserve"> дата рождения, личная</w:t>
      </w:r>
      <w:r w:rsidR="008E5EED" w:rsidRPr="00F95890">
        <w:rPr>
          <w:sz w:val="22"/>
        </w:rPr>
        <w:t xml:space="preserve"> подпись покупателя, обязательные данные при выдаче специальной дисконтной карты: данные пенсионного удостоверения, данные правоустанавливающих документов, данные о регистрации брака, данные о наличии детей, необходимые для конкретного типа оформляемой дисконтной карты. </w:t>
      </w:r>
      <w:r w:rsidR="00B622EF" w:rsidRPr="00F95890">
        <w:rPr>
          <w:sz w:val="22"/>
        </w:rPr>
        <w:t>Проверяет правильность</w:t>
      </w:r>
      <w:r w:rsidR="00715724" w:rsidRPr="00F95890">
        <w:rPr>
          <w:sz w:val="22"/>
        </w:rPr>
        <w:t xml:space="preserve"> заполнения сведений о паспорте при предоставлении Покупателем паспорта. </w:t>
      </w:r>
      <w:r w:rsidR="00B622EF" w:rsidRPr="006A3A70">
        <w:rPr>
          <w:sz w:val="22"/>
        </w:rPr>
        <w:t xml:space="preserve"> </w:t>
      </w:r>
      <w:r w:rsidR="008E5EED" w:rsidRPr="006A3A70">
        <w:rPr>
          <w:sz w:val="22"/>
        </w:rPr>
        <w:t xml:space="preserve"> Вносит запись о </w:t>
      </w:r>
      <w:r w:rsidR="002B7DF7" w:rsidRPr="00EC2908">
        <w:rPr>
          <w:sz w:val="22"/>
        </w:rPr>
        <w:t xml:space="preserve">номере </w:t>
      </w:r>
      <w:r w:rsidR="008E5EED" w:rsidRPr="00EC2908">
        <w:rPr>
          <w:sz w:val="22"/>
        </w:rPr>
        <w:t>и типе выдаваемой дисконтной карты.</w:t>
      </w:r>
    </w:p>
    <w:p w14:paraId="172E5141" w14:textId="77777777" w:rsidR="008E5EED" w:rsidRPr="00EC2908" w:rsidRDefault="008E5EED" w:rsidP="008E5EED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  <w:t>Покупатель указывает свою подпись в соответствующей графе, подтверждает достоверность указанных им сведений о себе, согласие с условиями использования дисконтной карты, получение памятки владельца, согласие на обработку персональных данных</w:t>
      </w:r>
      <w:r w:rsidR="00715724" w:rsidRPr="00EC2908">
        <w:rPr>
          <w:sz w:val="22"/>
        </w:rPr>
        <w:t>, согласие на получение смс-сообщений, писем (</w:t>
      </w:r>
      <w:r w:rsidR="00715724" w:rsidRPr="00EC2908">
        <w:rPr>
          <w:sz w:val="22"/>
          <w:lang w:val="en-US"/>
        </w:rPr>
        <w:t>e</w:t>
      </w:r>
      <w:r w:rsidR="00715724" w:rsidRPr="00EC2908">
        <w:rPr>
          <w:sz w:val="22"/>
        </w:rPr>
        <w:t>-</w:t>
      </w:r>
      <w:r w:rsidR="00715724" w:rsidRPr="00EC2908">
        <w:rPr>
          <w:sz w:val="22"/>
          <w:lang w:val="en-US"/>
        </w:rPr>
        <w:t>mail</w:t>
      </w:r>
      <w:r w:rsidR="00715724" w:rsidRPr="00EC2908">
        <w:rPr>
          <w:sz w:val="22"/>
        </w:rPr>
        <w:t>)</w:t>
      </w:r>
      <w:r w:rsidRPr="00EC2908">
        <w:rPr>
          <w:sz w:val="22"/>
        </w:rPr>
        <w:t>.</w:t>
      </w:r>
    </w:p>
    <w:p w14:paraId="66EFDFBC" w14:textId="77777777" w:rsidR="008E5EED" w:rsidRPr="00EC2908" w:rsidRDefault="008E5EED" w:rsidP="008E5EED">
      <w:pPr>
        <w:tabs>
          <w:tab w:val="left" w:pos="426"/>
        </w:tabs>
        <w:ind w:right="-1"/>
        <w:jc w:val="both"/>
        <w:rPr>
          <w:b/>
          <w:sz w:val="22"/>
        </w:rPr>
      </w:pPr>
      <w:r w:rsidRPr="00EC2908">
        <w:rPr>
          <w:b/>
          <w:sz w:val="22"/>
        </w:rPr>
        <w:tab/>
        <w:t>Проверка наличия подписи покупателя</w:t>
      </w:r>
      <w:r w:rsidR="00F52E75" w:rsidRPr="00EC2908">
        <w:rPr>
          <w:b/>
          <w:sz w:val="22"/>
        </w:rPr>
        <w:t>, правильности заполнения сведений о паспорте с данными предоставленного покупателем паспорта</w:t>
      </w:r>
      <w:r w:rsidRPr="00EC2908">
        <w:rPr>
          <w:b/>
          <w:sz w:val="22"/>
        </w:rPr>
        <w:t xml:space="preserve"> проводится обязательно.</w:t>
      </w:r>
    </w:p>
    <w:p w14:paraId="1B67272F" w14:textId="77777777" w:rsidR="008E5EED" w:rsidRPr="00F95890" w:rsidRDefault="008E5EED" w:rsidP="008E5EED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  <w:t xml:space="preserve">В случае отказа покупателя от проставления подписи по причине </w:t>
      </w:r>
      <w:r w:rsidR="00C37BAA" w:rsidRPr="00EC2908">
        <w:rPr>
          <w:sz w:val="22"/>
        </w:rPr>
        <w:t>несогласия</w:t>
      </w:r>
      <w:r w:rsidRPr="00EC2908">
        <w:rPr>
          <w:sz w:val="22"/>
        </w:rPr>
        <w:t xml:space="preserve"> на получение смс-сообщений и (или) писем и почты (</w:t>
      </w:r>
      <w:r w:rsidRPr="00EC2908">
        <w:rPr>
          <w:sz w:val="22"/>
          <w:lang w:val="en-US"/>
        </w:rPr>
        <w:t>e</w:t>
      </w:r>
      <w:r w:rsidRPr="00EC2908">
        <w:rPr>
          <w:sz w:val="22"/>
        </w:rPr>
        <w:t>-</w:t>
      </w:r>
      <w:r w:rsidRPr="00EC2908">
        <w:rPr>
          <w:sz w:val="22"/>
          <w:lang w:val="en-US"/>
        </w:rPr>
        <w:t>mail</w:t>
      </w:r>
      <w:r w:rsidRPr="00EC2908">
        <w:rPr>
          <w:sz w:val="22"/>
        </w:rPr>
        <w:t>) после заполнения графы «телефон» и «</w:t>
      </w:r>
      <w:r w:rsidRPr="00EC2908">
        <w:rPr>
          <w:sz w:val="22"/>
          <w:lang w:val="en-US"/>
        </w:rPr>
        <w:t>e</w:t>
      </w:r>
      <w:r w:rsidRPr="00EC2908">
        <w:rPr>
          <w:sz w:val="22"/>
        </w:rPr>
        <w:t>-</w:t>
      </w:r>
      <w:r w:rsidRPr="00EC2908">
        <w:rPr>
          <w:sz w:val="22"/>
          <w:lang w:val="en-US"/>
        </w:rPr>
        <w:t>mail</w:t>
      </w:r>
      <w:r w:rsidRPr="00EC2908">
        <w:rPr>
          <w:sz w:val="22"/>
        </w:rPr>
        <w:t xml:space="preserve">», заполняется новый бланк анкеты, где не указывается номер телефона и электронной почты. </w:t>
      </w:r>
    </w:p>
    <w:p w14:paraId="5F570187" w14:textId="77777777" w:rsidR="008E5EED" w:rsidRPr="00EC2908" w:rsidRDefault="008E5EED" w:rsidP="008E5EED">
      <w:pPr>
        <w:tabs>
          <w:tab w:val="left" w:pos="426"/>
        </w:tabs>
        <w:ind w:right="-1"/>
        <w:jc w:val="both"/>
        <w:rPr>
          <w:bCs/>
          <w:sz w:val="22"/>
          <w:shd w:val="clear" w:color="auto" w:fill="FFFFFF"/>
        </w:rPr>
      </w:pPr>
      <w:r w:rsidRPr="00F95890">
        <w:rPr>
          <w:sz w:val="22"/>
        </w:rPr>
        <w:tab/>
        <w:t>3.2.</w:t>
      </w:r>
      <w:r w:rsidR="0018588A" w:rsidRPr="00F95890">
        <w:rPr>
          <w:sz w:val="22"/>
        </w:rPr>
        <w:t>2</w:t>
      </w:r>
      <w:r w:rsidRPr="00F95890">
        <w:rPr>
          <w:sz w:val="22"/>
        </w:rPr>
        <w:t>. Проверяет заполнение Покупателем дополнительной части Анкеты:  дата рождения, телефонный номер и адрес электронной почты (</w:t>
      </w:r>
      <w:r w:rsidRPr="00F95890">
        <w:rPr>
          <w:sz w:val="22"/>
          <w:lang w:val="en-US"/>
        </w:rPr>
        <w:t>e</w:t>
      </w:r>
      <w:r w:rsidRPr="00F95890">
        <w:rPr>
          <w:sz w:val="22"/>
        </w:rPr>
        <w:t>-</w:t>
      </w:r>
      <w:r w:rsidRPr="00F95890">
        <w:rPr>
          <w:sz w:val="22"/>
          <w:lang w:val="en-US"/>
        </w:rPr>
        <w:t>mail</w:t>
      </w:r>
      <w:r w:rsidRPr="00F95890">
        <w:rPr>
          <w:sz w:val="22"/>
        </w:rPr>
        <w:t xml:space="preserve">), согласие покупателя на обработку его персональных данных и получение сообщений об условиях оказания услуг и предоставляемых скидках, акциях, бонусах, розыгрышах и проведении стимулирующих лотерей посредством получения </w:t>
      </w:r>
      <w:r w:rsidRPr="006A3A70">
        <w:rPr>
          <w:sz w:val="22"/>
          <w:lang w:val="en-US"/>
        </w:rPr>
        <w:t>sms</w:t>
      </w:r>
      <w:r w:rsidRPr="006A3A70">
        <w:rPr>
          <w:sz w:val="22"/>
        </w:rPr>
        <w:t>-сообщений (смс-сообщений) и (или) писем, в том числе электронных, на указанный покупателем в Анкете адрес, телефон, адрес электронной почты (</w:t>
      </w:r>
      <w:r w:rsidRPr="00EC2908">
        <w:rPr>
          <w:sz w:val="22"/>
          <w:lang w:val="en-US"/>
        </w:rPr>
        <w:t>e</w:t>
      </w:r>
      <w:r w:rsidRPr="00EC2908">
        <w:rPr>
          <w:sz w:val="22"/>
        </w:rPr>
        <w:t>-</w:t>
      </w:r>
      <w:r w:rsidRPr="00EC2908">
        <w:rPr>
          <w:sz w:val="22"/>
          <w:lang w:val="en-US"/>
        </w:rPr>
        <w:t>mail</w:t>
      </w:r>
      <w:r w:rsidRPr="00EC2908">
        <w:rPr>
          <w:sz w:val="22"/>
        </w:rPr>
        <w:t>)</w:t>
      </w:r>
      <w:r w:rsidRPr="00EC2908">
        <w:rPr>
          <w:bCs/>
          <w:sz w:val="22"/>
          <w:shd w:val="clear" w:color="auto" w:fill="FFFFFF"/>
        </w:rPr>
        <w:t xml:space="preserve">; </w:t>
      </w:r>
    </w:p>
    <w:p w14:paraId="27E26E83" w14:textId="77777777" w:rsidR="008E5EED" w:rsidRPr="00EC2908" w:rsidRDefault="008E5EED" w:rsidP="008E5EED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bCs/>
          <w:sz w:val="22"/>
          <w:shd w:val="clear" w:color="auto" w:fill="FFFFFF"/>
        </w:rPr>
        <w:tab/>
        <w:t xml:space="preserve">Покупатель, </w:t>
      </w:r>
      <w:r w:rsidR="00F52E75" w:rsidRPr="00EC2908">
        <w:rPr>
          <w:bCs/>
          <w:sz w:val="22"/>
          <w:shd w:val="clear" w:color="auto" w:fill="FFFFFF"/>
        </w:rPr>
        <w:t xml:space="preserve">подписывая Анкету и </w:t>
      </w:r>
      <w:r w:rsidRPr="00EC2908">
        <w:rPr>
          <w:bCs/>
          <w:sz w:val="22"/>
          <w:shd w:val="clear" w:color="auto" w:fill="FFFFFF"/>
        </w:rPr>
        <w:t xml:space="preserve">предоставляя сведения о своем </w:t>
      </w:r>
      <w:r w:rsidRPr="00EC2908">
        <w:rPr>
          <w:sz w:val="22"/>
        </w:rPr>
        <w:t>телефоне, адресе электронной почты (</w:t>
      </w:r>
      <w:r w:rsidRPr="00EC2908">
        <w:rPr>
          <w:sz w:val="22"/>
          <w:lang w:val="en-US"/>
        </w:rPr>
        <w:t>e</w:t>
      </w:r>
      <w:r w:rsidRPr="00EC2908">
        <w:rPr>
          <w:sz w:val="22"/>
        </w:rPr>
        <w:t>-</w:t>
      </w:r>
      <w:r w:rsidRPr="00EC2908">
        <w:rPr>
          <w:sz w:val="22"/>
          <w:lang w:val="en-US"/>
        </w:rPr>
        <w:t>mail</w:t>
      </w:r>
      <w:r w:rsidRPr="00EC2908">
        <w:rPr>
          <w:sz w:val="22"/>
        </w:rPr>
        <w:t>)</w:t>
      </w:r>
      <w:r w:rsidRPr="00EC2908">
        <w:rPr>
          <w:sz w:val="22"/>
          <w:shd w:val="clear" w:color="auto" w:fill="FFFFFF"/>
        </w:rPr>
        <w:t>,</w:t>
      </w:r>
      <w:r w:rsidRPr="00EC2908">
        <w:rPr>
          <w:bCs/>
          <w:sz w:val="22"/>
          <w:shd w:val="clear" w:color="auto" w:fill="FFFFFF"/>
        </w:rPr>
        <w:t xml:space="preserve"> выражает полное, добровольное и информированное согласие на получение </w:t>
      </w:r>
      <w:r w:rsidRPr="00EC2908">
        <w:rPr>
          <w:sz w:val="22"/>
        </w:rPr>
        <w:t xml:space="preserve">сообщений об условиях оказания услуг и предоставляемых скидках, акциях, бонусах, розыгрышах и проведении стимулирующих лотерей, посредством получения </w:t>
      </w:r>
      <w:r w:rsidRPr="00EC2908">
        <w:rPr>
          <w:sz w:val="22"/>
          <w:lang w:val="en-US"/>
        </w:rPr>
        <w:t>sms</w:t>
      </w:r>
      <w:r w:rsidRPr="00EC2908">
        <w:rPr>
          <w:sz w:val="22"/>
        </w:rPr>
        <w:t>-сообщений (смс-сообщений) и (или) писем, в том числе электронных, на указанные покупателем в Анкете номера и адреса.</w:t>
      </w:r>
    </w:p>
    <w:p w14:paraId="34B66298" w14:textId="77777777" w:rsidR="008E5EED" w:rsidRPr="00EC2908" w:rsidRDefault="008E5EED" w:rsidP="008E5EED">
      <w:pPr>
        <w:tabs>
          <w:tab w:val="left" w:pos="426"/>
        </w:tabs>
        <w:ind w:right="-1"/>
        <w:jc w:val="both"/>
        <w:rPr>
          <w:bCs/>
          <w:sz w:val="22"/>
          <w:shd w:val="clear" w:color="auto" w:fill="FFFFFF"/>
        </w:rPr>
      </w:pPr>
      <w:r w:rsidRPr="00EC2908">
        <w:rPr>
          <w:bCs/>
          <w:sz w:val="22"/>
          <w:shd w:val="clear" w:color="auto" w:fill="FFFFFF"/>
        </w:rPr>
        <w:tab/>
        <w:t xml:space="preserve">В случае отказа покупателя от заполнения какого-либо положения части анкеты (кроме обязательной), </w:t>
      </w:r>
      <w:r w:rsidR="00F52E75" w:rsidRPr="00EC2908">
        <w:rPr>
          <w:bCs/>
          <w:sz w:val="22"/>
          <w:shd w:val="clear" w:color="auto" w:fill="FFFFFF"/>
        </w:rPr>
        <w:t xml:space="preserve">менеджер ГОК обязан </w:t>
      </w:r>
      <w:r w:rsidRPr="00EC2908">
        <w:rPr>
          <w:bCs/>
          <w:sz w:val="22"/>
          <w:shd w:val="clear" w:color="auto" w:fill="FFFFFF"/>
        </w:rPr>
        <w:t xml:space="preserve">внести запись об этом в </w:t>
      </w:r>
      <w:r w:rsidR="00F52E75" w:rsidRPr="00EC2908">
        <w:rPr>
          <w:bCs/>
          <w:sz w:val="22"/>
          <w:shd w:val="clear" w:color="auto" w:fill="FFFFFF"/>
        </w:rPr>
        <w:t xml:space="preserve">соответствующую графу </w:t>
      </w:r>
      <w:r w:rsidRPr="00EC2908">
        <w:rPr>
          <w:bCs/>
          <w:sz w:val="22"/>
          <w:shd w:val="clear" w:color="auto" w:fill="FFFFFF"/>
        </w:rPr>
        <w:t xml:space="preserve">Анкеты (поставив прочерк). </w:t>
      </w:r>
      <w:r w:rsidR="0062429C" w:rsidRPr="00EC2908">
        <w:rPr>
          <w:bCs/>
          <w:sz w:val="22"/>
          <w:shd w:val="clear" w:color="auto" w:fill="FFFFFF"/>
        </w:rPr>
        <w:t>(</w:t>
      </w:r>
      <w:r w:rsidR="0062429C" w:rsidRPr="00EC2908">
        <w:rPr>
          <w:b/>
          <w:bCs/>
          <w:sz w:val="22"/>
          <w:shd w:val="clear" w:color="auto" w:fill="FFFFFF"/>
        </w:rPr>
        <w:t xml:space="preserve">При отказе покупателя заполнить графу «подпись» </w:t>
      </w:r>
      <w:r w:rsidR="0062429C" w:rsidRPr="00EC2908">
        <w:rPr>
          <w:b/>
          <w:sz w:val="22"/>
        </w:rPr>
        <w:t>направлять смс (</w:t>
      </w:r>
      <w:r w:rsidR="0062429C" w:rsidRPr="00EC2908">
        <w:rPr>
          <w:b/>
          <w:sz w:val="22"/>
          <w:lang w:val="en-US"/>
        </w:rPr>
        <w:t>sms</w:t>
      </w:r>
      <w:r w:rsidR="0062429C" w:rsidRPr="00EC2908">
        <w:rPr>
          <w:b/>
          <w:sz w:val="22"/>
        </w:rPr>
        <w:t xml:space="preserve">) или </w:t>
      </w:r>
      <w:r w:rsidR="0062429C" w:rsidRPr="00EC2908">
        <w:rPr>
          <w:b/>
          <w:sz w:val="22"/>
          <w:lang w:val="en-US"/>
        </w:rPr>
        <w:t>e</w:t>
      </w:r>
      <w:r w:rsidR="0062429C" w:rsidRPr="00EC2908">
        <w:rPr>
          <w:b/>
          <w:sz w:val="22"/>
        </w:rPr>
        <w:t>-</w:t>
      </w:r>
      <w:r w:rsidR="0062429C" w:rsidRPr="00EC2908">
        <w:rPr>
          <w:b/>
          <w:sz w:val="22"/>
          <w:lang w:val="en-US"/>
        </w:rPr>
        <w:t>mail</w:t>
      </w:r>
      <w:r w:rsidR="0062429C" w:rsidRPr="00EC2908">
        <w:rPr>
          <w:b/>
          <w:sz w:val="22"/>
        </w:rPr>
        <w:t xml:space="preserve"> покупателю в таком случае нельзя</w:t>
      </w:r>
      <w:r w:rsidR="0062429C" w:rsidRPr="00EC2908">
        <w:rPr>
          <w:sz w:val="22"/>
        </w:rPr>
        <w:t>).</w:t>
      </w:r>
    </w:p>
    <w:p w14:paraId="53F1343D" w14:textId="77777777" w:rsidR="008E5EED" w:rsidRPr="00EC2908" w:rsidRDefault="008E5EED" w:rsidP="008E5EED">
      <w:pPr>
        <w:tabs>
          <w:tab w:val="left" w:pos="426"/>
        </w:tabs>
        <w:ind w:right="-1"/>
        <w:jc w:val="both"/>
        <w:rPr>
          <w:bCs/>
          <w:sz w:val="22"/>
          <w:shd w:val="clear" w:color="auto" w:fill="FFFFFF"/>
        </w:rPr>
      </w:pPr>
      <w:r w:rsidRPr="00EC2908">
        <w:rPr>
          <w:bCs/>
          <w:sz w:val="22"/>
          <w:shd w:val="clear" w:color="auto" w:fill="FFFFFF"/>
        </w:rPr>
        <w:tab/>
        <w:t xml:space="preserve">В случае отказа покупателя от заполнения обязательной части анкеты, </w:t>
      </w:r>
      <w:r w:rsidR="00A72FC4" w:rsidRPr="00EC2908">
        <w:rPr>
          <w:bCs/>
          <w:sz w:val="22"/>
          <w:shd w:val="clear" w:color="auto" w:fill="FFFFFF"/>
        </w:rPr>
        <w:t xml:space="preserve">менеджер ГОК отказывает </w:t>
      </w:r>
      <w:r w:rsidRPr="00EC2908">
        <w:rPr>
          <w:bCs/>
          <w:sz w:val="22"/>
          <w:shd w:val="clear" w:color="auto" w:fill="FFFFFF"/>
        </w:rPr>
        <w:t>покупателю в выдаче дисконтной карты в виду несогласия на заключения договора на предложенных условиях посредством согласия с публичным предложение</w:t>
      </w:r>
      <w:r w:rsidR="00A72FC4" w:rsidRPr="00EC2908">
        <w:rPr>
          <w:bCs/>
          <w:sz w:val="22"/>
          <w:shd w:val="clear" w:color="auto" w:fill="FFFFFF"/>
        </w:rPr>
        <w:t>м</w:t>
      </w:r>
      <w:r w:rsidRPr="00EC2908">
        <w:rPr>
          <w:bCs/>
          <w:sz w:val="22"/>
          <w:shd w:val="clear" w:color="auto" w:fill="FFFFFF"/>
        </w:rPr>
        <w:t xml:space="preserve"> (офертой). (При отказе покупателя заполнить обязательную часть анкеты и подтвердить указанные им сведения своей подписью оформлять дисконтную карту нельзя). </w:t>
      </w:r>
    </w:p>
    <w:p w14:paraId="676DEBE3" w14:textId="77777777" w:rsidR="008E5EED" w:rsidRPr="00EC2908" w:rsidRDefault="008E5EED" w:rsidP="008E5EED">
      <w:pPr>
        <w:numPr>
          <w:ilvl w:val="0"/>
          <w:numId w:val="5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На Анкете делает отметку: «Выдана ДК № …»</w:t>
      </w:r>
      <w:r w:rsidR="002B7DF7" w:rsidRPr="00EC2908">
        <w:rPr>
          <w:sz w:val="22"/>
        </w:rPr>
        <w:t>, тип карты,</w:t>
      </w:r>
      <w:r w:rsidRPr="00EC2908">
        <w:rPr>
          <w:sz w:val="22"/>
        </w:rPr>
        <w:t xml:space="preserve"> ФИО, подпись.</w:t>
      </w:r>
    </w:p>
    <w:p w14:paraId="7EFF5A99" w14:textId="77777777" w:rsidR="008E5EED" w:rsidRPr="00EC2908" w:rsidRDefault="008E5EED" w:rsidP="008E5EED">
      <w:pPr>
        <w:numPr>
          <w:ilvl w:val="0"/>
          <w:numId w:val="5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Выдает покупателю дисконтную карту и памятку владельца дисконтной карты.</w:t>
      </w:r>
    </w:p>
    <w:p w14:paraId="25439871" w14:textId="77777777" w:rsidR="006C1AFF" w:rsidRPr="00EC2908" w:rsidRDefault="00B74AB4" w:rsidP="006C1AFF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</w:r>
      <w:r w:rsidR="0018588A" w:rsidRPr="00EC2908">
        <w:rPr>
          <w:sz w:val="22"/>
        </w:rPr>
        <w:t>3</w:t>
      </w:r>
      <w:r w:rsidR="006C1AFF" w:rsidRPr="00EC2908">
        <w:rPr>
          <w:sz w:val="22"/>
        </w:rPr>
        <w:t>.2.</w:t>
      </w:r>
      <w:r w:rsidR="0018588A" w:rsidRPr="00EC2908">
        <w:rPr>
          <w:sz w:val="22"/>
        </w:rPr>
        <w:t>3</w:t>
      </w:r>
      <w:r w:rsidR="006C1AFF" w:rsidRPr="00EC2908">
        <w:rPr>
          <w:sz w:val="22"/>
        </w:rPr>
        <w:t>. При замене дисконтной карты одного типа на карту другой категории:</w:t>
      </w:r>
    </w:p>
    <w:p w14:paraId="2D3C0071" w14:textId="77777777" w:rsidR="006C1AFF" w:rsidRPr="00EC2908" w:rsidRDefault="006C1AFF" w:rsidP="006C1AFF">
      <w:pPr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Проверяет сумму покупок по дисконтной карте на соответствие категории скидки.</w:t>
      </w:r>
    </w:p>
    <w:p w14:paraId="71E9BD46" w14:textId="77777777" w:rsidR="006C1AFF" w:rsidRPr="00EC2908" w:rsidRDefault="006C1AFF" w:rsidP="006C1AFF">
      <w:pPr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Вносит запись о замене дисконтной карты в базу данных КИС.</w:t>
      </w:r>
    </w:p>
    <w:p w14:paraId="2F0F188C" w14:textId="77777777" w:rsidR="006C1AFF" w:rsidRPr="00EC2908" w:rsidRDefault="006C1AFF" w:rsidP="006C1AFF">
      <w:pPr>
        <w:numPr>
          <w:ilvl w:val="0"/>
          <w:numId w:val="6"/>
        </w:numPr>
        <w:tabs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 xml:space="preserve">Изъятая карта </w:t>
      </w:r>
      <w:r w:rsidR="002B7DF7" w:rsidRPr="00EC2908">
        <w:rPr>
          <w:sz w:val="22"/>
        </w:rPr>
        <w:t>утилизируется.</w:t>
      </w:r>
    </w:p>
    <w:p w14:paraId="712D7EE9" w14:textId="77777777" w:rsidR="00575B53" w:rsidRPr="00EC2908" w:rsidRDefault="00B74AB4" w:rsidP="007C796E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ab/>
      </w:r>
      <w:r w:rsidR="0018588A" w:rsidRPr="00EC2908">
        <w:rPr>
          <w:sz w:val="22"/>
        </w:rPr>
        <w:t>3</w:t>
      </w:r>
      <w:r w:rsidR="007C796E" w:rsidRPr="00EC2908">
        <w:rPr>
          <w:sz w:val="22"/>
        </w:rPr>
        <w:t>.2.</w:t>
      </w:r>
      <w:r w:rsidR="0018588A" w:rsidRPr="00EC2908">
        <w:rPr>
          <w:sz w:val="22"/>
        </w:rPr>
        <w:t>4</w:t>
      </w:r>
      <w:r w:rsidR="007C796E" w:rsidRPr="00EC2908">
        <w:rPr>
          <w:sz w:val="22"/>
        </w:rPr>
        <w:t xml:space="preserve">. </w:t>
      </w:r>
      <w:r w:rsidR="0014299B" w:rsidRPr="00EC2908">
        <w:rPr>
          <w:sz w:val="22"/>
        </w:rPr>
        <w:t>При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вводе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данных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анкеты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="009244A1" w:rsidRPr="00EC2908">
        <w:rPr>
          <w:sz w:val="22"/>
        </w:rPr>
        <w:t>еля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базу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данных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КИС</w:t>
      </w:r>
      <w:r w:rsidR="00F73F0B" w:rsidRPr="00EC2908">
        <w:rPr>
          <w:sz w:val="22"/>
        </w:rPr>
        <w:t xml:space="preserve"> и на портал b2b.startonline.ru</w:t>
      </w:r>
      <w:r w:rsidR="0014299B" w:rsidRPr="00EC2908">
        <w:rPr>
          <w:sz w:val="22"/>
        </w:rPr>
        <w:t>:</w:t>
      </w:r>
    </w:p>
    <w:p w14:paraId="796A987E" w14:textId="77777777" w:rsidR="00575B53" w:rsidRPr="00EC2908" w:rsidRDefault="00575B53" w:rsidP="00575B53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Проверяет правильность заполнения анкеты.</w:t>
      </w:r>
    </w:p>
    <w:p w14:paraId="096910B0" w14:textId="77777777" w:rsidR="00575B53" w:rsidRPr="00EC2908" w:rsidRDefault="00575B53" w:rsidP="00575B53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 xml:space="preserve">Проверяет наличие согласия на обработку персональных данных и согласие на получение </w:t>
      </w:r>
      <w:r w:rsidRPr="00EC2908">
        <w:rPr>
          <w:sz w:val="22"/>
          <w:lang w:val="en-US"/>
        </w:rPr>
        <w:t>sms</w:t>
      </w:r>
      <w:r w:rsidRPr="00EC2908">
        <w:rPr>
          <w:sz w:val="22"/>
        </w:rPr>
        <w:t>-сообщений (смс-сообщений) и (или) писем, в том числе электронных, на указанный покупателем в Анкете телефон, адрес электронной почты (</w:t>
      </w:r>
      <w:r w:rsidRPr="00EC2908">
        <w:rPr>
          <w:sz w:val="22"/>
          <w:lang w:val="en-US"/>
        </w:rPr>
        <w:t>e</w:t>
      </w:r>
      <w:r w:rsidRPr="00EC2908">
        <w:rPr>
          <w:sz w:val="22"/>
        </w:rPr>
        <w:t>-</w:t>
      </w:r>
      <w:r w:rsidRPr="00EC2908">
        <w:rPr>
          <w:sz w:val="22"/>
          <w:lang w:val="en-US"/>
        </w:rPr>
        <w:t>mail</w:t>
      </w:r>
      <w:r w:rsidRPr="00EC2908">
        <w:rPr>
          <w:sz w:val="22"/>
        </w:rPr>
        <w:t>). (</w:t>
      </w:r>
      <w:r w:rsidR="00C37BAA" w:rsidRPr="00EC2908">
        <w:rPr>
          <w:b/>
          <w:sz w:val="22"/>
        </w:rPr>
        <w:t xml:space="preserve">Проверяет </w:t>
      </w:r>
      <w:r w:rsidR="00C37BAA" w:rsidRPr="00EC2908">
        <w:rPr>
          <w:b/>
          <w:bCs/>
          <w:sz w:val="22"/>
          <w:shd w:val="clear" w:color="auto" w:fill="FFFFFF"/>
        </w:rPr>
        <w:t>наличие</w:t>
      </w:r>
      <w:r w:rsidRPr="00EC2908">
        <w:rPr>
          <w:b/>
          <w:bCs/>
          <w:sz w:val="22"/>
          <w:shd w:val="clear" w:color="auto" w:fill="FFFFFF"/>
        </w:rPr>
        <w:t xml:space="preserve"> подписи покупателя в соответствующей графе анкеты). </w:t>
      </w:r>
      <w:r w:rsidRPr="00EC2908">
        <w:rPr>
          <w:b/>
          <w:sz w:val="22"/>
        </w:rPr>
        <w:t>При отсутствии согласия покупателя на получение смс-сообщений и (или) писем и почты (</w:t>
      </w:r>
      <w:r w:rsidRPr="00EC2908">
        <w:rPr>
          <w:b/>
          <w:sz w:val="22"/>
          <w:lang w:val="en-US"/>
        </w:rPr>
        <w:t>e</w:t>
      </w:r>
      <w:r w:rsidRPr="00EC2908">
        <w:rPr>
          <w:b/>
          <w:sz w:val="22"/>
        </w:rPr>
        <w:t>-</w:t>
      </w:r>
      <w:r w:rsidRPr="00EC2908">
        <w:rPr>
          <w:b/>
          <w:sz w:val="22"/>
          <w:lang w:val="en-US"/>
        </w:rPr>
        <w:t>mail</w:t>
      </w:r>
      <w:r w:rsidRPr="00EC2908">
        <w:rPr>
          <w:b/>
          <w:sz w:val="22"/>
        </w:rPr>
        <w:t xml:space="preserve">) менеджер </w:t>
      </w:r>
      <w:r w:rsidR="00C37BAA" w:rsidRPr="00EC2908">
        <w:rPr>
          <w:b/>
          <w:sz w:val="22"/>
        </w:rPr>
        <w:t>ГОК вносит</w:t>
      </w:r>
      <w:r w:rsidRPr="00EC2908">
        <w:rPr>
          <w:b/>
          <w:sz w:val="22"/>
        </w:rPr>
        <w:t xml:space="preserve"> номер </w:t>
      </w:r>
      <w:r w:rsidR="002B7DF7" w:rsidRPr="00EC2908">
        <w:rPr>
          <w:b/>
          <w:sz w:val="22"/>
        </w:rPr>
        <w:t xml:space="preserve">телефона </w:t>
      </w:r>
      <w:r w:rsidRPr="00EC2908">
        <w:rPr>
          <w:b/>
          <w:sz w:val="22"/>
        </w:rPr>
        <w:t>в базу данных КИС</w:t>
      </w:r>
      <w:r w:rsidR="002B7DF7" w:rsidRPr="00EC2908">
        <w:rPr>
          <w:b/>
          <w:sz w:val="22"/>
        </w:rPr>
        <w:t>, но отметку на согласие получения смс-сообщений не ставит.</w:t>
      </w:r>
      <w:r w:rsidRPr="00EC2908">
        <w:rPr>
          <w:sz w:val="22"/>
        </w:rPr>
        <w:t xml:space="preserve"> </w:t>
      </w:r>
    </w:p>
    <w:p w14:paraId="1EB1ED9B" w14:textId="77777777" w:rsidR="0014299B" w:rsidRPr="00EC2908" w:rsidRDefault="0014299B" w:rsidP="004260DA">
      <w:pPr>
        <w:numPr>
          <w:ilvl w:val="0"/>
          <w:numId w:val="6"/>
        </w:numPr>
        <w:tabs>
          <w:tab w:val="clear" w:pos="720"/>
          <w:tab w:val="num" w:pos="284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Проверяет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соответствие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уровня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скидки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выданной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предоставленным</w:t>
      </w:r>
      <w:r w:rsidR="000C68EE" w:rsidRPr="00EC2908">
        <w:rPr>
          <w:sz w:val="22"/>
        </w:rPr>
        <w:t xml:space="preserve"> </w:t>
      </w:r>
      <w:r w:rsidR="004B7FEA" w:rsidRPr="00EC2908">
        <w:rPr>
          <w:sz w:val="22"/>
        </w:rPr>
        <w:t xml:space="preserve">чекам, если иное основание </w:t>
      </w:r>
      <w:r w:rsidR="00C37BAA" w:rsidRPr="00EC2908">
        <w:rPr>
          <w:sz w:val="22"/>
        </w:rPr>
        <w:t>для изменения</w:t>
      </w:r>
      <w:r w:rsidR="004B7FEA" w:rsidRPr="00EC2908">
        <w:rPr>
          <w:sz w:val="22"/>
        </w:rPr>
        <w:t xml:space="preserve"> уровня скидки не установлено распоряжением руководителя Компании.</w:t>
      </w:r>
    </w:p>
    <w:p w14:paraId="2AF51998" w14:textId="77777777" w:rsidR="0014299B" w:rsidRPr="00EC2908" w:rsidRDefault="0014299B" w:rsidP="004260DA">
      <w:pPr>
        <w:numPr>
          <w:ilvl w:val="0"/>
          <w:numId w:val="6"/>
        </w:numPr>
        <w:tabs>
          <w:tab w:val="clear" w:pos="720"/>
          <w:tab w:val="num" w:pos="284"/>
        </w:tabs>
        <w:ind w:right="-1" w:hanging="720"/>
        <w:jc w:val="both"/>
        <w:rPr>
          <w:sz w:val="22"/>
        </w:rPr>
      </w:pPr>
      <w:r w:rsidRPr="00EC2908">
        <w:rPr>
          <w:sz w:val="22"/>
        </w:rPr>
        <w:t>Вводит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данные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форму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анкеты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КИС</w:t>
      </w:r>
      <w:r w:rsidR="00F73F0B" w:rsidRPr="00EC2908">
        <w:rPr>
          <w:sz w:val="22"/>
        </w:rPr>
        <w:t xml:space="preserve"> и на портал b2b.startonline.ru</w:t>
      </w:r>
      <w:r w:rsidRPr="00EC2908">
        <w:rPr>
          <w:sz w:val="22"/>
        </w:rPr>
        <w:t>.</w:t>
      </w:r>
    </w:p>
    <w:p w14:paraId="17E39E3C" w14:textId="77777777" w:rsidR="0014299B" w:rsidRPr="00EC2908" w:rsidRDefault="00826D1A" w:rsidP="004260DA">
      <w:pPr>
        <w:numPr>
          <w:ilvl w:val="0"/>
          <w:numId w:val="6"/>
        </w:numPr>
        <w:tabs>
          <w:tab w:val="clear" w:pos="720"/>
          <w:tab w:val="num" w:pos="284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 xml:space="preserve">Заполненные анкеты </w:t>
      </w:r>
      <w:r w:rsidR="0014299B" w:rsidRPr="00EC2908">
        <w:rPr>
          <w:sz w:val="22"/>
        </w:rPr>
        <w:t>подлежат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хранению</w:t>
      </w:r>
      <w:r w:rsidR="000C68EE" w:rsidRPr="00EC2908">
        <w:rPr>
          <w:sz w:val="22"/>
        </w:rPr>
        <w:t xml:space="preserve"> </w:t>
      </w:r>
      <w:r w:rsidR="002961F2" w:rsidRPr="00EC2908">
        <w:rPr>
          <w:sz w:val="22"/>
        </w:rPr>
        <w:t xml:space="preserve">в хронологическом порядке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F73F0B" w:rsidRPr="00EC2908">
        <w:rPr>
          <w:sz w:val="22"/>
        </w:rPr>
        <w:t xml:space="preserve">магазине, выдавшем данную анкету </w:t>
      </w:r>
      <w:r w:rsidR="0014299B"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момента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 xml:space="preserve">их </w:t>
      </w:r>
      <w:r w:rsidR="0014299B" w:rsidRPr="00EC2908">
        <w:rPr>
          <w:sz w:val="22"/>
        </w:rPr>
        <w:t>регистрации,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течение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всего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срока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действия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</w:t>
      </w:r>
      <w:r w:rsidR="002B7DF7" w:rsidRPr="00EC2908">
        <w:rPr>
          <w:sz w:val="22"/>
        </w:rPr>
        <w:t>.</w:t>
      </w:r>
    </w:p>
    <w:p w14:paraId="123A1840" w14:textId="77777777" w:rsidR="00E31584" w:rsidRPr="00EC2908" w:rsidRDefault="00E31584" w:rsidP="006472E0">
      <w:pPr>
        <w:numPr>
          <w:ilvl w:val="0"/>
          <w:numId w:val="6"/>
        </w:numPr>
        <w:ind w:right="-1"/>
        <w:jc w:val="both"/>
        <w:rPr>
          <w:sz w:val="22"/>
        </w:rPr>
      </w:pPr>
      <w:r w:rsidRPr="00EC2908">
        <w:rPr>
          <w:sz w:val="22"/>
        </w:rPr>
        <w:t>Если, при оформлении ДК, покупатель не давал согласие на смс-рассылку, но позже пожелал получать информирование об акциях, менеджер ГОК находит анкету в архиве и просит внести соответствующую информацию в анкету (номер телефона и подпись</w:t>
      </w:r>
      <w:r w:rsidR="006472E0" w:rsidRPr="00EC2908">
        <w:rPr>
          <w:sz w:val="22"/>
        </w:rPr>
        <w:t xml:space="preserve">, подтверждающую </w:t>
      </w:r>
      <w:r w:rsidRPr="00EC2908">
        <w:rPr>
          <w:sz w:val="22"/>
        </w:rPr>
        <w:t>согласи</w:t>
      </w:r>
      <w:r w:rsidR="006472E0" w:rsidRPr="00EC2908">
        <w:rPr>
          <w:sz w:val="22"/>
        </w:rPr>
        <w:t>е</w:t>
      </w:r>
      <w:r w:rsidRPr="00EC2908">
        <w:rPr>
          <w:sz w:val="22"/>
        </w:rPr>
        <w:t xml:space="preserve"> на </w:t>
      </w:r>
      <w:r w:rsidR="006472E0" w:rsidRPr="00EC2908">
        <w:rPr>
          <w:sz w:val="22"/>
        </w:rPr>
        <w:t>получение смс-сообщений и (или) писем и почты (e-mail</w:t>
      </w:r>
      <w:r w:rsidRPr="00EC2908">
        <w:rPr>
          <w:sz w:val="22"/>
        </w:rPr>
        <w:t>).</w:t>
      </w:r>
    </w:p>
    <w:p w14:paraId="59C1086B" w14:textId="4F5D2FB2" w:rsidR="00E31584" w:rsidRPr="00EC2908" w:rsidRDefault="00E31584" w:rsidP="00234670">
      <w:pPr>
        <w:ind w:left="142" w:right="-1"/>
        <w:jc w:val="both"/>
        <w:rPr>
          <w:sz w:val="22"/>
        </w:rPr>
      </w:pPr>
      <w:r w:rsidRPr="00EC2908">
        <w:rPr>
          <w:sz w:val="22"/>
        </w:rPr>
        <w:t>После получения согласия менеджер ГОК корректирует анкету на портале (ставит соответствующую галочку). Если найти анкету в архиве нет возможности, менеджер ГОК предлагает заполнить новую анкет</w:t>
      </w:r>
      <w:r w:rsidR="00C63514" w:rsidRPr="00EC2908">
        <w:rPr>
          <w:sz w:val="22"/>
        </w:rPr>
        <w:t>у</w:t>
      </w:r>
      <w:r w:rsidRPr="00EC2908">
        <w:rPr>
          <w:sz w:val="22"/>
        </w:rPr>
        <w:t xml:space="preserve"> и выдает новую ДК.</w:t>
      </w:r>
    </w:p>
    <w:p w14:paraId="5D6CE169" w14:textId="77777777" w:rsidR="004F5236" w:rsidRPr="00EC2908" w:rsidRDefault="004F5236" w:rsidP="004F5236">
      <w:pPr>
        <w:tabs>
          <w:tab w:val="left" w:pos="426"/>
        </w:tabs>
        <w:ind w:right="-1"/>
        <w:jc w:val="both"/>
        <w:rPr>
          <w:sz w:val="22"/>
        </w:rPr>
      </w:pPr>
    </w:p>
    <w:p w14:paraId="3510729B" w14:textId="50B4C641" w:rsidR="00FA0939" w:rsidRPr="00EC2908" w:rsidRDefault="00B74AB4" w:rsidP="00FA0939">
      <w:pPr>
        <w:jc w:val="both"/>
        <w:rPr>
          <w:b/>
          <w:bCs/>
          <w:sz w:val="22"/>
        </w:rPr>
      </w:pPr>
      <w:r w:rsidRPr="00EC2908">
        <w:rPr>
          <w:b/>
          <w:bCs/>
          <w:sz w:val="22"/>
        </w:rPr>
        <w:t xml:space="preserve">3.3. </w:t>
      </w:r>
      <w:r w:rsidR="0018588A" w:rsidRPr="00EC2908">
        <w:rPr>
          <w:b/>
          <w:sz w:val="22"/>
        </w:rPr>
        <w:t xml:space="preserve">Обязанности </w:t>
      </w:r>
      <w:r w:rsidR="00C63514" w:rsidRPr="00EC2908">
        <w:rPr>
          <w:b/>
          <w:sz w:val="22"/>
        </w:rPr>
        <w:t>руководителя</w:t>
      </w:r>
      <w:r w:rsidR="00C63514" w:rsidRPr="00EC2908">
        <w:rPr>
          <w:b/>
          <w:bCs/>
          <w:sz w:val="22"/>
        </w:rPr>
        <w:t xml:space="preserve"> </w:t>
      </w:r>
      <w:r w:rsidR="00FA0939" w:rsidRPr="00EC2908">
        <w:rPr>
          <w:b/>
          <w:bCs/>
          <w:sz w:val="22"/>
        </w:rPr>
        <w:t>обособленного подразделения</w:t>
      </w:r>
      <w:r w:rsidR="00C63514" w:rsidRPr="00EC2908">
        <w:rPr>
          <w:b/>
          <w:bCs/>
          <w:sz w:val="22"/>
        </w:rPr>
        <w:t xml:space="preserve"> (директора гипермаркета</w:t>
      </w:r>
      <w:r w:rsidR="007F1255" w:rsidRPr="00EC2908">
        <w:rPr>
          <w:b/>
          <w:bCs/>
          <w:sz w:val="22"/>
        </w:rPr>
        <w:t>/управляющего магазином</w:t>
      </w:r>
      <w:r w:rsidR="00C63514" w:rsidRPr="00EC2908">
        <w:rPr>
          <w:b/>
          <w:bCs/>
          <w:sz w:val="22"/>
        </w:rPr>
        <w:t>)</w:t>
      </w:r>
      <w:r w:rsidR="00FA0939" w:rsidRPr="00EC2908">
        <w:rPr>
          <w:b/>
          <w:bCs/>
          <w:sz w:val="22"/>
        </w:rPr>
        <w:t xml:space="preserve">: </w:t>
      </w:r>
    </w:p>
    <w:p w14:paraId="530968A4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 xml:space="preserve">3.3.1. Получает от менеджера по рекламе, или руководителя склада по требованию-накладной партию дисконтных карт. </w:t>
      </w:r>
    </w:p>
    <w:p w14:paraId="2B004E98" w14:textId="77777777" w:rsidR="00FA0939" w:rsidRPr="00EC2908" w:rsidRDefault="00FA0939" w:rsidP="00FA0939">
      <w:pPr>
        <w:jc w:val="both"/>
        <w:rPr>
          <w:bCs/>
          <w:sz w:val="22"/>
        </w:rPr>
      </w:pPr>
      <w:r w:rsidRPr="00EC2908">
        <w:rPr>
          <w:bCs/>
          <w:sz w:val="22"/>
        </w:rPr>
        <w:t xml:space="preserve">3.3.2. Производит фактическую выдачу партии дисконтных карт </w:t>
      </w:r>
      <w:r w:rsidR="002B7DF7" w:rsidRPr="00EC2908">
        <w:rPr>
          <w:bCs/>
          <w:sz w:val="22"/>
        </w:rPr>
        <w:t xml:space="preserve">менеджеру </w:t>
      </w:r>
      <w:r w:rsidRPr="00EC2908">
        <w:rPr>
          <w:bCs/>
          <w:sz w:val="22"/>
        </w:rPr>
        <w:t>ГОК.</w:t>
      </w:r>
    </w:p>
    <w:p w14:paraId="45D3F017" w14:textId="77777777" w:rsidR="00FA0939" w:rsidRPr="00EC2908" w:rsidRDefault="00FA0939" w:rsidP="00FA0939">
      <w:pPr>
        <w:jc w:val="both"/>
        <w:rPr>
          <w:b/>
          <w:bCs/>
          <w:sz w:val="22"/>
        </w:rPr>
      </w:pPr>
    </w:p>
    <w:p w14:paraId="6EAE7825" w14:textId="77777777" w:rsidR="00FA0939" w:rsidRPr="00EC2908" w:rsidRDefault="00FA0939" w:rsidP="00FA0939">
      <w:pPr>
        <w:jc w:val="both"/>
        <w:rPr>
          <w:b/>
          <w:bCs/>
          <w:sz w:val="22"/>
        </w:rPr>
      </w:pPr>
      <w:r w:rsidRPr="00EC2908">
        <w:rPr>
          <w:b/>
          <w:sz w:val="22"/>
        </w:rPr>
        <w:t xml:space="preserve">3.4. Обязанности </w:t>
      </w:r>
      <w:r w:rsidR="002B7DF7" w:rsidRPr="00EC2908">
        <w:rPr>
          <w:b/>
          <w:bCs/>
          <w:sz w:val="22"/>
        </w:rPr>
        <w:t>м</w:t>
      </w:r>
      <w:r w:rsidR="008F7E3C" w:rsidRPr="00EC2908">
        <w:rPr>
          <w:b/>
          <w:bCs/>
          <w:sz w:val="22"/>
        </w:rPr>
        <w:t xml:space="preserve">енеджеров и </w:t>
      </w:r>
      <w:r w:rsidR="002B7DF7" w:rsidRPr="00EC2908">
        <w:rPr>
          <w:b/>
          <w:bCs/>
          <w:sz w:val="22"/>
        </w:rPr>
        <w:t xml:space="preserve">старших менеджеров </w:t>
      </w:r>
      <w:r w:rsidRPr="00EC2908">
        <w:rPr>
          <w:b/>
          <w:bCs/>
          <w:sz w:val="22"/>
        </w:rPr>
        <w:t xml:space="preserve">группы обслуживания клиентов </w:t>
      </w:r>
      <w:r w:rsidR="008F7E3C" w:rsidRPr="00EC2908">
        <w:rPr>
          <w:b/>
          <w:bCs/>
          <w:sz w:val="22"/>
        </w:rPr>
        <w:t>(</w:t>
      </w:r>
      <w:r w:rsidRPr="00EC2908">
        <w:rPr>
          <w:b/>
          <w:bCs/>
          <w:sz w:val="22"/>
        </w:rPr>
        <w:t>ГОК):</w:t>
      </w:r>
    </w:p>
    <w:p w14:paraId="364422D2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>3.4.1. Получа</w:t>
      </w:r>
      <w:r w:rsidR="002B7DF7" w:rsidRPr="00EC2908">
        <w:rPr>
          <w:sz w:val="22"/>
        </w:rPr>
        <w:t>ю</w:t>
      </w:r>
      <w:r w:rsidRPr="00EC2908">
        <w:rPr>
          <w:sz w:val="22"/>
        </w:rPr>
        <w:t xml:space="preserve">т от директора обособленного подразделения по требованию-накладной партию дисконтных карт. </w:t>
      </w:r>
    </w:p>
    <w:p w14:paraId="6EF8A409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>3.4.2. Организу</w:t>
      </w:r>
      <w:r w:rsidR="002B7DF7" w:rsidRPr="00EC2908">
        <w:rPr>
          <w:sz w:val="22"/>
        </w:rPr>
        <w:t>ю</w:t>
      </w:r>
      <w:r w:rsidRPr="00EC2908">
        <w:rPr>
          <w:sz w:val="22"/>
        </w:rPr>
        <w:t>т учет дисконтных карт в магазинах Компании, внос</w:t>
      </w:r>
      <w:r w:rsidR="002B7DF7" w:rsidRPr="00EC2908">
        <w:rPr>
          <w:sz w:val="22"/>
        </w:rPr>
        <w:t>я</w:t>
      </w:r>
      <w:r w:rsidRPr="00EC2908">
        <w:rPr>
          <w:sz w:val="22"/>
        </w:rPr>
        <w:t>т информацию о выданных картах (ежедневный отчет по выданным ДК, и отчет в электронном виде в конце месяца)</w:t>
      </w:r>
      <w:r w:rsidR="002B7DF7" w:rsidRPr="00EC2908">
        <w:rPr>
          <w:sz w:val="22"/>
        </w:rPr>
        <w:t>.</w:t>
      </w:r>
    </w:p>
    <w:p w14:paraId="53B9CDA0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>3.4.3. Организу</w:t>
      </w:r>
      <w:r w:rsidR="002B7DF7" w:rsidRPr="00EC2908">
        <w:rPr>
          <w:sz w:val="22"/>
        </w:rPr>
        <w:t>ю</w:t>
      </w:r>
      <w:r w:rsidRPr="00EC2908">
        <w:rPr>
          <w:sz w:val="22"/>
        </w:rPr>
        <w:t xml:space="preserve">т хранение запаса дисконтных карт в отделе. </w:t>
      </w:r>
    </w:p>
    <w:p w14:paraId="1A1263BF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 xml:space="preserve">3.4.4. </w:t>
      </w:r>
      <w:r w:rsidR="007A28D6" w:rsidRPr="00EC2908">
        <w:rPr>
          <w:sz w:val="22"/>
        </w:rPr>
        <w:t xml:space="preserve">Выдают </w:t>
      </w:r>
      <w:r w:rsidR="00723DE8" w:rsidRPr="00EC2908">
        <w:rPr>
          <w:sz w:val="22"/>
        </w:rPr>
        <w:t>менеджерам ГОК необходимый</w:t>
      </w:r>
      <w:r w:rsidRPr="00EC2908">
        <w:rPr>
          <w:sz w:val="22"/>
        </w:rPr>
        <w:t xml:space="preserve"> запас дисконтных карт. </w:t>
      </w:r>
    </w:p>
    <w:p w14:paraId="4E894A16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>3.4.5. При несоответствии фактического остатка данным в отчетных документах</w:t>
      </w:r>
      <w:r w:rsidR="002B7DF7" w:rsidRPr="00EC2908">
        <w:rPr>
          <w:sz w:val="22"/>
        </w:rPr>
        <w:t xml:space="preserve"> Руководитель ГОК</w:t>
      </w:r>
      <w:r w:rsidRPr="00EC2908">
        <w:rPr>
          <w:sz w:val="22"/>
        </w:rPr>
        <w:t xml:space="preserve"> провод</w:t>
      </w:r>
      <w:r w:rsidR="002B7DF7" w:rsidRPr="00EC2908">
        <w:rPr>
          <w:sz w:val="22"/>
        </w:rPr>
        <w:t>и</w:t>
      </w:r>
      <w:r w:rsidRPr="00EC2908">
        <w:rPr>
          <w:sz w:val="22"/>
        </w:rPr>
        <w:t xml:space="preserve">т внутреннее расследование и выясняет обстоятельства возникновения несоответствия. </w:t>
      </w:r>
    </w:p>
    <w:p w14:paraId="03EC1493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 xml:space="preserve">3.4.6. При остатке дисконтных карт менее </w:t>
      </w:r>
      <w:r w:rsidR="007A28D6" w:rsidRPr="00EC2908">
        <w:rPr>
          <w:sz w:val="22"/>
        </w:rPr>
        <w:t xml:space="preserve">контрольного </w:t>
      </w:r>
      <w:r w:rsidRPr="00EC2908">
        <w:rPr>
          <w:sz w:val="22"/>
        </w:rPr>
        <w:t>остат</w:t>
      </w:r>
      <w:r w:rsidR="007A28D6" w:rsidRPr="00EC2908">
        <w:rPr>
          <w:sz w:val="22"/>
        </w:rPr>
        <w:t>ка</w:t>
      </w:r>
      <w:r w:rsidRPr="00EC2908">
        <w:rPr>
          <w:sz w:val="22"/>
        </w:rPr>
        <w:t xml:space="preserve">, делает заявку в отдел маркетинга на получение дополнительного количества дисконтных карт. </w:t>
      </w:r>
    </w:p>
    <w:p w14:paraId="12DDF212" w14:textId="77777777" w:rsidR="00FA0939" w:rsidRPr="00EC2908" w:rsidRDefault="00FA0939" w:rsidP="00FA0939">
      <w:pPr>
        <w:jc w:val="both"/>
        <w:rPr>
          <w:sz w:val="22"/>
        </w:rPr>
      </w:pPr>
      <w:r w:rsidRPr="00EC2908">
        <w:rPr>
          <w:sz w:val="22"/>
        </w:rPr>
        <w:t>3.4.7. Обеспечивает наличие на стойке информации каждого обособленного подразделения копии настоящих Положений в непосредственной доступности для покупателей.</w:t>
      </w:r>
    </w:p>
    <w:p w14:paraId="679C4586" w14:textId="77777777" w:rsidR="004F5236" w:rsidRPr="00EC2908" w:rsidRDefault="004F5236" w:rsidP="004F5236">
      <w:pPr>
        <w:tabs>
          <w:tab w:val="left" w:pos="426"/>
        </w:tabs>
        <w:ind w:right="-1"/>
        <w:jc w:val="both"/>
        <w:rPr>
          <w:sz w:val="22"/>
        </w:rPr>
      </w:pPr>
    </w:p>
    <w:p w14:paraId="71240D3A" w14:textId="77777777" w:rsidR="0014299B" w:rsidRPr="00EC2908" w:rsidRDefault="00B74AB4" w:rsidP="00B74AB4">
      <w:pPr>
        <w:keepNext/>
        <w:tabs>
          <w:tab w:val="left" w:pos="426"/>
        </w:tabs>
        <w:ind w:right="-1"/>
        <w:jc w:val="both"/>
        <w:rPr>
          <w:b/>
          <w:sz w:val="22"/>
        </w:rPr>
      </w:pPr>
      <w:r w:rsidRPr="00EC2908">
        <w:rPr>
          <w:b/>
          <w:sz w:val="22"/>
        </w:rPr>
        <w:t>3.</w:t>
      </w:r>
      <w:r w:rsidR="00FA0939" w:rsidRPr="00EC2908">
        <w:rPr>
          <w:b/>
          <w:sz w:val="22"/>
        </w:rPr>
        <w:t>5</w:t>
      </w:r>
      <w:r w:rsidRPr="00EC2908">
        <w:rPr>
          <w:b/>
          <w:sz w:val="22"/>
        </w:rPr>
        <w:t xml:space="preserve">. </w:t>
      </w:r>
      <w:r w:rsidR="00D96B96" w:rsidRPr="00EC2908">
        <w:rPr>
          <w:b/>
          <w:sz w:val="22"/>
        </w:rPr>
        <w:t>Обязанности</w:t>
      </w:r>
      <w:r w:rsidR="000C68EE" w:rsidRPr="00EC2908">
        <w:rPr>
          <w:b/>
          <w:sz w:val="22"/>
        </w:rPr>
        <w:t xml:space="preserve"> </w:t>
      </w:r>
      <w:r w:rsidR="00D96B96" w:rsidRPr="00EC2908">
        <w:rPr>
          <w:b/>
          <w:sz w:val="22"/>
        </w:rPr>
        <w:t>о</w:t>
      </w:r>
      <w:r w:rsidR="0014299B" w:rsidRPr="00EC2908">
        <w:rPr>
          <w:b/>
          <w:sz w:val="22"/>
        </w:rPr>
        <w:t>тдел</w:t>
      </w:r>
      <w:r w:rsidR="00D96B96" w:rsidRPr="00EC2908">
        <w:rPr>
          <w:b/>
          <w:sz w:val="22"/>
        </w:rPr>
        <w:t>а</w:t>
      </w:r>
      <w:r w:rsidR="000C68EE" w:rsidRPr="00EC2908">
        <w:rPr>
          <w:b/>
          <w:sz w:val="22"/>
        </w:rPr>
        <w:t xml:space="preserve"> </w:t>
      </w:r>
      <w:r w:rsidR="0014299B" w:rsidRPr="00EC2908">
        <w:rPr>
          <w:b/>
          <w:sz w:val="22"/>
        </w:rPr>
        <w:t>маркетинга,</w:t>
      </w:r>
      <w:r w:rsidR="000C68EE" w:rsidRPr="00EC2908">
        <w:rPr>
          <w:b/>
          <w:sz w:val="22"/>
        </w:rPr>
        <w:t xml:space="preserve"> </w:t>
      </w:r>
      <w:r w:rsidR="0014299B" w:rsidRPr="00EC2908">
        <w:rPr>
          <w:b/>
          <w:sz w:val="22"/>
        </w:rPr>
        <w:t>рекламы</w:t>
      </w:r>
      <w:r w:rsidR="000C68EE" w:rsidRPr="00EC2908">
        <w:rPr>
          <w:b/>
          <w:sz w:val="22"/>
        </w:rPr>
        <w:t xml:space="preserve"> </w:t>
      </w:r>
      <w:r w:rsidR="0014299B" w:rsidRPr="00EC2908">
        <w:rPr>
          <w:b/>
          <w:sz w:val="22"/>
        </w:rPr>
        <w:t>и</w:t>
      </w:r>
      <w:r w:rsidR="000C68EE" w:rsidRPr="00EC2908">
        <w:rPr>
          <w:b/>
          <w:sz w:val="22"/>
        </w:rPr>
        <w:t xml:space="preserve"> </w:t>
      </w:r>
      <w:r w:rsidR="0014299B" w:rsidRPr="00EC2908">
        <w:rPr>
          <w:b/>
          <w:sz w:val="22"/>
          <w:lang w:val="en-US"/>
        </w:rPr>
        <w:t>PR</w:t>
      </w:r>
      <w:r w:rsidR="00D96B96" w:rsidRPr="00EC2908">
        <w:rPr>
          <w:b/>
          <w:sz w:val="22"/>
        </w:rPr>
        <w:t>:</w:t>
      </w:r>
    </w:p>
    <w:p w14:paraId="0F1C6B53" w14:textId="77777777" w:rsidR="0014299B" w:rsidRPr="00EC2908" w:rsidRDefault="00B74AB4" w:rsidP="0021525F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21525F" w:rsidRPr="00EC2908">
        <w:rPr>
          <w:sz w:val="22"/>
        </w:rPr>
        <w:t>.</w:t>
      </w:r>
      <w:r w:rsidR="00FA0939" w:rsidRPr="00EC2908">
        <w:rPr>
          <w:sz w:val="22"/>
        </w:rPr>
        <w:t>5</w:t>
      </w:r>
      <w:r w:rsidR="0021525F" w:rsidRPr="00EC2908">
        <w:rPr>
          <w:sz w:val="22"/>
        </w:rPr>
        <w:t xml:space="preserve">.1. </w:t>
      </w:r>
      <w:r w:rsidR="0014299B" w:rsidRPr="00EC2908">
        <w:rPr>
          <w:sz w:val="22"/>
        </w:rPr>
        <w:t>Осуществляет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разработку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дизайна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изготовление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тиража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карт.</w:t>
      </w:r>
    </w:p>
    <w:p w14:paraId="504E0F5D" w14:textId="77777777" w:rsidR="009E33A2" w:rsidRPr="00EC2908" w:rsidRDefault="00B74AB4" w:rsidP="009E33A2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9E33A2" w:rsidRPr="00EC2908">
        <w:rPr>
          <w:sz w:val="22"/>
        </w:rPr>
        <w:t>.</w:t>
      </w:r>
      <w:r w:rsidR="00FA0939" w:rsidRPr="00EC2908">
        <w:rPr>
          <w:sz w:val="22"/>
        </w:rPr>
        <w:t>5</w:t>
      </w:r>
      <w:r w:rsidR="009E33A2" w:rsidRPr="00EC2908">
        <w:rPr>
          <w:sz w:val="22"/>
        </w:rPr>
        <w:t>.2. Осуществляет хранение тиража дисконтных карт (тираж, который хранится в офисе).</w:t>
      </w:r>
    </w:p>
    <w:p w14:paraId="5DB0562C" w14:textId="77777777" w:rsidR="0014299B" w:rsidRPr="00EC2908" w:rsidRDefault="00B74AB4" w:rsidP="0021525F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21525F" w:rsidRPr="00EC2908">
        <w:rPr>
          <w:sz w:val="22"/>
        </w:rPr>
        <w:t>.</w:t>
      </w:r>
      <w:r w:rsidR="00FA0939" w:rsidRPr="00EC2908">
        <w:rPr>
          <w:sz w:val="22"/>
        </w:rPr>
        <w:t>5</w:t>
      </w:r>
      <w:r w:rsidR="0021525F" w:rsidRPr="00EC2908">
        <w:rPr>
          <w:sz w:val="22"/>
        </w:rPr>
        <w:t xml:space="preserve">.3. </w:t>
      </w:r>
      <w:r w:rsidR="0014299B" w:rsidRPr="00EC2908">
        <w:rPr>
          <w:sz w:val="22"/>
        </w:rPr>
        <w:t>Рассчитывает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необходимое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для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гипермаркетов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количество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период.</w:t>
      </w:r>
    </w:p>
    <w:p w14:paraId="50E6CBB2" w14:textId="77777777" w:rsidR="00E60EAC" w:rsidRPr="00EC2908" w:rsidRDefault="00B74AB4" w:rsidP="0021525F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21525F" w:rsidRPr="00EC2908">
        <w:rPr>
          <w:sz w:val="22"/>
        </w:rPr>
        <w:t>.</w:t>
      </w:r>
      <w:r w:rsidR="00FA0939" w:rsidRPr="00EC2908">
        <w:rPr>
          <w:sz w:val="22"/>
        </w:rPr>
        <w:t>5</w:t>
      </w:r>
      <w:r w:rsidR="0021525F" w:rsidRPr="00EC2908">
        <w:rPr>
          <w:sz w:val="22"/>
        </w:rPr>
        <w:t xml:space="preserve">.4. </w:t>
      </w:r>
      <w:r w:rsidR="00E60EAC" w:rsidRPr="00EC2908">
        <w:rPr>
          <w:sz w:val="22"/>
        </w:rPr>
        <w:t>По запросу осуществляет перемещение дисконтных карт в соответствующее обособленное подразделение либо склад данного обособленного подразделения.</w:t>
      </w:r>
      <w:r w:rsidR="0050495A" w:rsidRPr="00EC2908">
        <w:rPr>
          <w:sz w:val="22"/>
        </w:rPr>
        <w:t xml:space="preserve"> Отражает перемещение в 1С согласно положениям о процедуре учета ТМЦ.</w:t>
      </w:r>
    </w:p>
    <w:p w14:paraId="41215337" w14:textId="77777777" w:rsidR="0014299B" w:rsidRPr="00EC2908" w:rsidRDefault="00B74AB4" w:rsidP="0021525F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E60EAC" w:rsidRPr="00EC2908">
        <w:rPr>
          <w:sz w:val="22"/>
        </w:rPr>
        <w:t>.</w:t>
      </w:r>
      <w:r w:rsidR="00FA0939" w:rsidRPr="00EC2908">
        <w:rPr>
          <w:sz w:val="22"/>
        </w:rPr>
        <w:t>5</w:t>
      </w:r>
      <w:r w:rsidR="00E60EAC" w:rsidRPr="00EC2908">
        <w:rPr>
          <w:sz w:val="22"/>
        </w:rPr>
        <w:t xml:space="preserve">.5. </w:t>
      </w:r>
      <w:r w:rsidR="0014299B" w:rsidRPr="00EC2908">
        <w:rPr>
          <w:sz w:val="22"/>
        </w:rPr>
        <w:t>Обеспечивает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доставку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магазины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сети.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Доставка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осуществляется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чаще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чем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один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раз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2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месяца</w:t>
      </w:r>
      <w:r w:rsidR="00F73F0B" w:rsidRPr="00EC2908">
        <w:rPr>
          <w:sz w:val="22"/>
        </w:rPr>
        <w:t>.</w:t>
      </w:r>
    </w:p>
    <w:p w14:paraId="36823FDF" w14:textId="77777777" w:rsidR="00026F16" w:rsidRPr="00EC2908" w:rsidRDefault="00026F16" w:rsidP="00CF5F25">
      <w:pPr>
        <w:tabs>
          <w:tab w:val="left" w:pos="426"/>
        </w:tabs>
        <w:ind w:right="-1"/>
        <w:jc w:val="both"/>
        <w:rPr>
          <w:sz w:val="22"/>
        </w:rPr>
      </w:pPr>
    </w:p>
    <w:p w14:paraId="3DD90E27" w14:textId="77777777" w:rsidR="0014299B" w:rsidRPr="00EC2908" w:rsidRDefault="00FA0939" w:rsidP="00FA0939">
      <w:pPr>
        <w:tabs>
          <w:tab w:val="left" w:pos="426"/>
        </w:tabs>
        <w:ind w:right="-1"/>
        <w:jc w:val="both"/>
        <w:rPr>
          <w:b/>
          <w:sz w:val="22"/>
        </w:rPr>
      </w:pPr>
      <w:r w:rsidRPr="00EC2908">
        <w:rPr>
          <w:b/>
          <w:sz w:val="22"/>
        </w:rPr>
        <w:t xml:space="preserve">3.6. </w:t>
      </w:r>
      <w:r w:rsidR="00C37BAA" w:rsidRPr="00EC2908">
        <w:rPr>
          <w:b/>
          <w:sz w:val="22"/>
        </w:rPr>
        <w:t>Обязанности Бухгалтерии</w:t>
      </w:r>
      <w:r w:rsidR="00CF5F25" w:rsidRPr="00EC2908">
        <w:rPr>
          <w:b/>
          <w:sz w:val="22"/>
        </w:rPr>
        <w:t>:</w:t>
      </w:r>
    </w:p>
    <w:p w14:paraId="4B00B43A" w14:textId="77777777" w:rsidR="0014299B" w:rsidRPr="00EC2908" w:rsidRDefault="00B74AB4" w:rsidP="004F5236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21525F" w:rsidRPr="00EC2908">
        <w:rPr>
          <w:sz w:val="22"/>
        </w:rPr>
        <w:t>.</w:t>
      </w:r>
      <w:r w:rsidR="00FA0939" w:rsidRPr="00EC2908">
        <w:rPr>
          <w:sz w:val="22"/>
        </w:rPr>
        <w:t>6</w:t>
      </w:r>
      <w:r w:rsidR="0021525F" w:rsidRPr="00EC2908">
        <w:rPr>
          <w:sz w:val="22"/>
        </w:rPr>
        <w:t>.1.</w:t>
      </w:r>
      <w:r w:rsidR="000C68EE" w:rsidRPr="00EC2908">
        <w:rPr>
          <w:sz w:val="22"/>
        </w:rPr>
        <w:t xml:space="preserve"> 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срок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5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числа</w:t>
      </w:r>
      <w:r w:rsidR="000C68EE" w:rsidRPr="00EC2908">
        <w:rPr>
          <w:sz w:val="22"/>
        </w:rPr>
        <w:t xml:space="preserve"> </w:t>
      </w:r>
      <w:r w:rsidR="00C37BAA" w:rsidRPr="00EC2908">
        <w:rPr>
          <w:sz w:val="22"/>
        </w:rPr>
        <w:t>месяца</w:t>
      </w:r>
      <w:r w:rsidR="00F54E6A" w:rsidRPr="00EC2908">
        <w:rPr>
          <w:sz w:val="22"/>
        </w:rPr>
        <w:t>,</w:t>
      </w:r>
      <w:r w:rsidR="00C37BAA" w:rsidRPr="00EC2908">
        <w:rPr>
          <w:sz w:val="22"/>
        </w:rPr>
        <w:t xml:space="preserve"> следующего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за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отчетным</w:t>
      </w:r>
      <w:r w:rsidR="00F54E6A" w:rsidRPr="00EC2908">
        <w:rPr>
          <w:sz w:val="22"/>
        </w:rPr>
        <w:t>,</w:t>
      </w:r>
      <w:r w:rsidR="00E158FB" w:rsidRPr="00EC2908">
        <w:rPr>
          <w:sz w:val="22"/>
        </w:rPr>
        <w:t xml:space="preserve"> материально-</w:t>
      </w:r>
      <w:r w:rsidR="00EB123F" w:rsidRPr="00EC2908">
        <w:rPr>
          <w:sz w:val="22"/>
        </w:rPr>
        <w:t>ответственные</w:t>
      </w:r>
      <w:r w:rsidR="00E158FB" w:rsidRPr="00EC2908">
        <w:rPr>
          <w:sz w:val="22"/>
        </w:rPr>
        <w:t xml:space="preserve"> лица магазинов (МОЛ</w:t>
      </w:r>
      <w:r w:rsidR="00723DE8" w:rsidRPr="00EC2908">
        <w:rPr>
          <w:sz w:val="22"/>
        </w:rPr>
        <w:t>), старший</w:t>
      </w:r>
      <w:r w:rsidR="000C68EE" w:rsidRPr="00EC2908">
        <w:rPr>
          <w:sz w:val="22"/>
        </w:rPr>
        <w:t xml:space="preserve"> </w:t>
      </w:r>
      <w:r w:rsidR="00D35FA5" w:rsidRPr="00EC2908">
        <w:rPr>
          <w:sz w:val="22"/>
        </w:rPr>
        <w:t xml:space="preserve">менеджер </w:t>
      </w:r>
      <w:r w:rsidR="0014299B" w:rsidRPr="00EC2908">
        <w:rPr>
          <w:sz w:val="22"/>
        </w:rPr>
        <w:t>группы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обслуживания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клиентов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предоставляют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завизированный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отчет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выданных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картах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за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месяц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установленным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образцам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для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каждого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отдела.</w:t>
      </w:r>
    </w:p>
    <w:p w14:paraId="750EE88A" w14:textId="77777777" w:rsidR="0014299B" w:rsidRPr="00EC2908" w:rsidRDefault="00B74AB4" w:rsidP="004F5236">
      <w:pPr>
        <w:tabs>
          <w:tab w:val="left" w:pos="426"/>
        </w:tabs>
        <w:ind w:right="-1"/>
        <w:jc w:val="both"/>
        <w:rPr>
          <w:sz w:val="22"/>
        </w:rPr>
      </w:pPr>
      <w:r w:rsidRPr="00EC2908">
        <w:rPr>
          <w:sz w:val="22"/>
        </w:rPr>
        <w:t>3</w:t>
      </w:r>
      <w:r w:rsidR="0021525F" w:rsidRPr="00EC2908">
        <w:rPr>
          <w:sz w:val="22"/>
        </w:rPr>
        <w:t>.</w:t>
      </w:r>
      <w:r w:rsidR="00FA0939" w:rsidRPr="00EC2908">
        <w:rPr>
          <w:sz w:val="22"/>
        </w:rPr>
        <w:t>6</w:t>
      </w:r>
      <w:r w:rsidR="0021525F" w:rsidRPr="00EC2908">
        <w:rPr>
          <w:sz w:val="22"/>
        </w:rPr>
        <w:t xml:space="preserve">.2.  </w:t>
      </w:r>
      <w:r w:rsidR="0014299B" w:rsidRPr="00EC2908">
        <w:rPr>
          <w:sz w:val="22"/>
        </w:rPr>
        <w:t>Бухгалтер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учету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ОС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НМА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основании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предоставленных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отчетов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проводит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списание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карт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программе</w:t>
      </w:r>
      <w:r w:rsidR="000C68EE" w:rsidRPr="00EC2908">
        <w:rPr>
          <w:sz w:val="22"/>
        </w:rPr>
        <w:t xml:space="preserve"> </w:t>
      </w:r>
      <w:r w:rsidR="0014299B" w:rsidRPr="00EC2908">
        <w:rPr>
          <w:sz w:val="22"/>
        </w:rPr>
        <w:t>1С</w:t>
      </w:r>
      <w:r w:rsidR="000C68EE" w:rsidRPr="00EC2908">
        <w:rPr>
          <w:sz w:val="22"/>
        </w:rPr>
        <w:t xml:space="preserve"> </w:t>
      </w:r>
      <w:r w:rsidR="001925BE" w:rsidRPr="00EC2908">
        <w:rPr>
          <w:sz w:val="22"/>
        </w:rPr>
        <w:t>Б</w:t>
      </w:r>
      <w:r w:rsidR="0014299B" w:rsidRPr="00EC2908">
        <w:rPr>
          <w:sz w:val="22"/>
        </w:rPr>
        <w:t>ухгалтерия.</w:t>
      </w:r>
    </w:p>
    <w:p w14:paraId="57FBDD4F" w14:textId="77777777" w:rsidR="0014299B" w:rsidRPr="00EC2908" w:rsidRDefault="0014299B" w:rsidP="00B74AB4">
      <w:pPr>
        <w:pStyle w:val="ae"/>
        <w:keepNext/>
        <w:numPr>
          <w:ilvl w:val="0"/>
          <w:numId w:val="8"/>
        </w:numPr>
        <w:tabs>
          <w:tab w:val="left" w:pos="426"/>
        </w:tabs>
        <w:spacing w:before="160"/>
        <w:ind w:right="-1"/>
        <w:jc w:val="center"/>
        <w:outlineLvl w:val="0"/>
        <w:rPr>
          <w:b/>
          <w:caps/>
          <w:sz w:val="22"/>
        </w:rPr>
      </w:pPr>
      <w:r w:rsidRPr="00EC2908">
        <w:rPr>
          <w:b/>
          <w:caps/>
          <w:sz w:val="22"/>
        </w:rPr>
        <w:t>Особые</w:t>
      </w:r>
      <w:r w:rsidR="000C68EE" w:rsidRPr="00EC2908">
        <w:rPr>
          <w:b/>
          <w:caps/>
          <w:sz w:val="22"/>
        </w:rPr>
        <w:t xml:space="preserve"> </w:t>
      </w:r>
      <w:r w:rsidRPr="00EC2908">
        <w:rPr>
          <w:b/>
          <w:caps/>
          <w:sz w:val="22"/>
        </w:rPr>
        <w:t>условия</w:t>
      </w:r>
    </w:p>
    <w:p w14:paraId="7465FE2E" w14:textId="77777777" w:rsidR="0014299B" w:rsidRPr="00EC2908" w:rsidRDefault="0014299B" w:rsidP="004F5236">
      <w:pPr>
        <w:numPr>
          <w:ilvl w:val="1"/>
          <w:numId w:val="8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Если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="009244A1" w:rsidRPr="00EC2908">
        <w:rPr>
          <w:sz w:val="22"/>
        </w:rPr>
        <w:t>ель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желает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получать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дисконтную</w:t>
      </w:r>
      <w:r w:rsidR="000C68EE" w:rsidRPr="00EC2908">
        <w:rPr>
          <w:sz w:val="22"/>
        </w:rPr>
        <w:t xml:space="preserve"> </w:t>
      </w:r>
      <w:r w:rsidR="00DB5C67" w:rsidRPr="00EC2908">
        <w:rPr>
          <w:sz w:val="22"/>
        </w:rPr>
        <w:t>карту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или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отказывается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предоставить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минимальный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набор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сведений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для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ее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оформления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(обязательные</w:t>
      </w:r>
      <w:r w:rsidR="000C68EE" w:rsidRPr="00EC2908">
        <w:rPr>
          <w:sz w:val="22"/>
        </w:rPr>
        <w:t xml:space="preserve"> </w:t>
      </w:r>
      <w:r w:rsidR="00F26F14" w:rsidRPr="00EC2908">
        <w:rPr>
          <w:sz w:val="22"/>
        </w:rPr>
        <w:t>сведения</w:t>
      </w:r>
      <w:r w:rsidR="004A1C43" w:rsidRPr="00EC2908">
        <w:rPr>
          <w:bCs/>
          <w:sz w:val="22"/>
          <w:shd w:val="clear" w:color="auto" w:fill="FFFFFF"/>
        </w:rPr>
        <w:t>)</w:t>
      </w:r>
      <w:r w:rsidR="000C68EE" w:rsidRPr="00EC2908">
        <w:rPr>
          <w:bCs/>
          <w:sz w:val="22"/>
          <w:shd w:val="clear" w:color="auto" w:fill="FFFFFF"/>
        </w:rPr>
        <w:t xml:space="preserve"> </w:t>
      </w:r>
      <w:r w:rsidRPr="00EC2908">
        <w:rPr>
          <w:sz w:val="22"/>
        </w:rPr>
        <w:t>дисконтная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не</w:t>
      </w:r>
      <w:r w:rsidR="000C68EE" w:rsidRPr="00EC2908">
        <w:rPr>
          <w:sz w:val="22"/>
        </w:rPr>
        <w:t xml:space="preserve"> </w:t>
      </w:r>
      <w:r w:rsidR="00F26F14" w:rsidRPr="00EC2908">
        <w:rPr>
          <w:sz w:val="22"/>
        </w:rPr>
        <w:t>выдается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том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основании,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что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Pr="00EC2908">
        <w:rPr>
          <w:sz w:val="22"/>
        </w:rPr>
        <w:t>ель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имеет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использование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его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пользе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его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интересе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условиях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настоящих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Правил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использования</w:t>
      </w:r>
      <w:r w:rsidR="000C68EE" w:rsidRPr="00EC2908">
        <w:rPr>
          <w:sz w:val="22"/>
        </w:rPr>
        <w:t xml:space="preserve"> </w:t>
      </w:r>
      <w:r w:rsidR="009244A1"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(присоединени</w:t>
      </w:r>
      <w:r w:rsidR="00F26F14" w:rsidRPr="00EC2908">
        <w:rPr>
          <w:sz w:val="22"/>
        </w:rPr>
        <w:t>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публичному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договору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порядке</w:t>
      </w:r>
      <w:r w:rsidR="00F26F14" w:rsidRPr="00EC2908">
        <w:rPr>
          <w:sz w:val="22"/>
        </w:rPr>
        <w:t xml:space="preserve"> статьи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426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Гражданского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кодекса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РФ).</w:t>
      </w:r>
      <w:r w:rsidR="000C68EE" w:rsidRPr="00EC2908">
        <w:rPr>
          <w:sz w:val="22"/>
        </w:rPr>
        <w:t xml:space="preserve"> </w:t>
      </w:r>
    </w:p>
    <w:p w14:paraId="07D52CCA" w14:textId="77777777" w:rsidR="0014299B" w:rsidRPr="00EC2908" w:rsidRDefault="0014299B" w:rsidP="004F5236">
      <w:pPr>
        <w:numPr>
          <w:ilvl w:val="1"/>
          <w:numId w:val="8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Конфликтные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случаи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разбирает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руководитель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группы</w:t>
      </w:r>
      <w:r w:rsidR="000C68EE" w:rsidRPr="00EC2908">
        <w:rPr>
          <w:sz w:val="22"/>
        </w:rPr>
        <w:t xml:space="preserve"> </w:t>
      </w:r>
      <w:r w:rsidR="00E158FB" w:rsidRPr="00EC2908">
        <w:rPr>
          <w:sz w:val="22"/>
        </w:rPr>
        <w:t>обслуживания клиентов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или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лицо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его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замещающее.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Конкретное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решение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принимается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зависимости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ситуации.</w:t>
      </w:r>
      <w:r w:rsidR="000C68EE" w:rsidRPr="00EC2908">
        <w:rPr>
          <w:sz w:val="22"/>
        </w:rPr>
        <w:t xml:space="preserve"> </w:t>
      </w:r>
    </w:p>
    <w:p w14:paraId="18240173" w14:textId="77777777" w:rsidR="0014299B" w:rsidRPr="00EC2908" w:rsidRDefault="0014299B" w:rsidP="004F5236">
      <w:pPr>
        <w:numPr>
          <w:ilvl w:val="1"/>
          <w:numId w:val="8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При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утере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дисконтной</w:t>
      </w:r>
      <w:r w:rsidR="000C68EE" w:rsidRPr="00EC2908">
        <w:rPr>
          <w:sz w:val="22"/>
        </w:rPr>
        <w:t xml:space="preserve"> </w:t>
      </w:r>
      <w:r w:rsidR="00B535ED" w:rsidRPr="00EC2908">
        <w:rPr>
          <w:sz w:val="22"/>
        </w:rPr>
        <w:t>карты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может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быть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восстановлена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заявлению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владельца.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При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этом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утерянная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дисконтная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аннулируется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путем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внесения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сведений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систему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учета.</w:t>
      </w:r>
    </w:p>
    <w:p w14:paraId="79C9E847" w14:textId="36B0BFC0" w:rsidR="006C2164" w:rsidRPr="00EC2908" w:rsidRDefault="006C2164" w:rsidP="004F5236">
      <w:pPr>
        <w:numPr>
          <w:ilvl w:val="1"/>
          <w:numId w:val="8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Покупатель вправе расторгнуть настоящий договор и отозвать согласие на обработку персональных данных путем направления соответствующего заявления на электронную почту: _________.</w:t>
      </w:r>
    </w:p>
    <w:p w14:paraId="385857DE" w14:textId="77777777" w:rsidR="0014299B" w:rsidRPr="00EC2908" w:rsidRDefault="0014299B" w:rsidP="00B74AB4">
      <w:pPr>
        <w:pStyle w:val="ae"/>
        <w:keepNext/>
        <w:numPr>
          <w:ilvl w:val="0"/>
          <w:numId w:val="7"/>
        </w:numPr>
        <w:tabs>
          <w:tab w:val="left" w:pos="426"/>
        </w:tabs>
        <w:spacing w:before="160"/>
        <w:ind w:right="-1"/>
        <w:jc w:val="center"/>
        <w:outlineLvl w:val="0"/>
        <w:rPr>
          <w:b/>
          <w:caps/>
          <w:sz w:val="22"/>
        </w:rPr>
      </w:pPr>
      <w:r w:rsidRPr="00EC2908">
        <w:rPr>
          <w:b/>
          <w:caps/>
          <w:sz w:val="22"/>
        </w:rPr>
        <w:t>Прочее</w:t>
      </w:r>
    </w:p>
    <w:p w14:paraId="302FB73E" w14:textId="77777777" w:rsidR="001E17D5" w:rsidRPr="00EC2908" w:rsidRDefault="0014299B" w:rsidP="001E17D5">
      <w:pPr>
        <w:numPr>
          <w:ilvl w:val="1"/>
          <w:numId w:val="7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Данные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об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обладателях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дисконтных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регистрируются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системе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учета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компании.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Хранение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данных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организуется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отделом</w:t>
      </w:r>
      <w:r w:rsidR="00353214" w:rsidRPr="00EC2908">
        <w:rPr>
          <w:sz w:val="22"/>
        </w:rPr>
        <w:t xml:space="preserve"> информационных технологий.</w:t>
      </w:r>
    </w:p>
    <w:p w14:paraId="319585F7" w14:textId="77777777" w:rsidR="001E17D5" w:rsidRPr="00EC2908" w:rsidRDefault="001E17D5" w:rsidP="001E17D5">
      <w:pPr>
        <w:numPr>
          <w:ilvl w:val="1"/>
          <w:numId w:val="7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Контроль ввода данных в систему учета осуществл</w:t>
      </w:r>
      <w:r w:rsidR="00A50A32" w:rsidRPr="00EC2908">
        <w:rPr>
          <w:sz w:val="22"/>
        </w:rPr>
        <w:t>яет сотрудник отдела маркетинга на основании полученных анкет</w:t>
      </w:r>
      <w:r w:rsidRPr="00EC2908">
        <w:rPr>
          <w:sz w:val="22"/>
        </w:rPr>
        <w:t>. Обязательно проверяет</w:t>
      </w:r>
      <w:r w:rsidR="008979C9" w:rsidRPr="00EC2908">
        <w:rPr>
          <w:sz w:val="22"/>
        </w:rPr>
        <w:t>ся</w:t>
      </w:r>
      <w:r w:rsidRPr="00EC2908">
        <w:rPr>
          <w:sz w:val="22"/>
        </w:rPr>
        <w:t xml:space="preserve"> наличие согласия на обработку персональных данных и согласие на получение sms-сообщений (смс-сообщений) и (или) писем, в</w:t>
      </w:r>
      <w:r w:rsidR="00842C3D" w:rsidRPr="00EC2908">
        <w:rPr>
          <w:sz w:val="22"/>
        </w:rPr>
        <w:t xml:space="preserve"> т</w:t>
      </w:r>
      <w:r w:rsidRPr="00EC2908">
        <w:rPr>
          <w:sz w:val="22"/>
        </w:rPr>
        <w:t>ом числе электронных, на указанный покупателем в Анкете телефон, адрес электронной почты (e-mail). (</w:t>
      </w:r>
      <w:r w:rsidR="00F73F0B" w:rsidRPr="00EC2908">
        <w:rPr>
          <w:sz w:val="22"/>
        </w:rPr>
        <w:t>Проверяет наличие</w:t>
      </w:r>
      <w:r w:rsidRPr="00EC2908">
        <w:rPr>
          <w:sz w:val="22"/>
        </w:rPr>
        <w:t xml:space="preserve"> подписи покупателя в соответствующей графе анкеты).</w:t>
      </w:r>
    </w:p>
    <w:p w14:paraId="5041104C" w14:textId="77777777" w:rsidR="0014299B" w:rsidRPr="00EC2908" w:rsidRDefault="0014299B" w:rsidP="004F5236">
      <w:pPr>
        <w:numPr>
          <w:ilvl w:val="1"/>
          <w:numId w:val="7"/>
        </w:numPr>
        <w:tabs>
          <w:tab w:val="clear" w:pos="360"/>
          <w:tab w:val="left" w:pos="426"/>
        </w:tabs>
        <w:ind w:left="0" w:right="-1" w:firstLine="0"/>
        <w:jc w:val="both"/>
        <w:rPr>
          <w:sz w:val="22"/>
        </w:rPr>
      </w:pPr>
      <w:r w:rsidRPr="00EC2908">
        <w:rPr>
          <w:sz w:val="22"/>
        </w:rPr>
        <w:t>Данное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положение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вступает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силу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с</w:t>
      </w:r>
      <w:r w:rsidR="000C68EE" w:rsidRPr="00EC2908">
        <w:rPr>
          <w:sz w:val="22"/>
        </w:rPr>
        <w:t xml:space="preserve"> </w:t>
      </w:r>
      <w:r w:rsidR="00F54E6A" w:rsidRPr="00EC2908">
        <w:rPr>
          <w:sz w:val="22"/>
        </w:rPr>
        <w:t>даты, указанной в приказе Генерального директора, которым утверждается Положение</w:t>
      </w:r>
      <w:r w:rsidRPr="00EC2908">
        <w:rPr>
          <w:sz w:val="22"/>
        </w:rPr>
        <w:t>.</w:t>
      </w:r>
      <w:r w:rsidR="000C68EE" w:rsidRPr="00EC2908">
        <w:rPr>
          <w:sz w:val="22"/>
        </w:rPr>
        <w:t xml:space="preserve"> </w:t>
      </w:r>
    </w:p>
    <w:p w14:paraId="6B1B1CF5" w14:textId="77777777" w:rsidR="0014299B" w:rsidRPr="00EC2908" w:rsidRDefault="000C68EE" w:rsidP="004F5236">
      <w:pPr>
        <w:numPr>
          <w:ilvl w:val="1"/>
          <w:numId w:val="7"/>
        </w:numPr>
        <w:tabs>
          <w:tab w:val="clear" w:pos="360"/>
          <w:tab w:val="left" w:pos="426"/>
        </w:tabs>
        <w:spacing w:after="120"/>
        <w:ind w:left="0" w:right="-1" w:firstLine="0"/>
        <w:jc w:val="both"/>
        <w:rPr>
          <w:sz w:val="22"/>
        </w:rPr>
      </w:pP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Изменения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в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данное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положение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вносятся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приказом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Генерального</w:t>
      </w:r>
      <w:r w:rsidRPr="00EC2908">
        <w:rPr>
          <w:sz w:val="22"/>
        </w:rPr>
        <w:t xml:space="preserve"> </w:t>
      </w:r>
      <w:r w:rsidR="0014299B" w:rsidRPr="00EC2908">
        <w:rPr>
          <w:sz w:val="22"/>
        </w:rPr>
        <w:t>директора.</w:t>
      </w:r>
    </w:p>
    <w:p w14:paraId="0A32CBAF" w14:textId="77777777" w:rsidR="000E3004" w:rsidRPr="00EC2908" w:rsidRDefault="000E3004" w:rsidP="000E3004">
      <w:pPr>
        <w:numPr>
          <w:ilvl w:val="1"/>
          <w:numId w:val="7"/>
        </w:numPr>
        <w:tabs>
          <w:tab w:val="clear" w:pos="360"/>
          <w:tab w:val="num" w:pos="0"/>
          <w:tab w:val="left" w:pos="426"/>
        </w:tabs>
        <w:spacing w:after="120"/>
        <w:ind w:left="0" w:right="-1" w:firstLine="0"/>
        <w:jc w:val="both"/>
        <w:rPr>
          <w:sz w:val="22"/>
        </w:rPr>
      </w:pPr>
      <w:r w:rsidRPr="00EC2908">
        <w:rPr>
          <w:sz w:val="22"/>
        </w:rPr>
        <w:t>Работники АО «УК «СТАРТ» отвечают за выполнение Положения. Региональный директор обязан «под подпись» ознакомить директоров гипермаркетов с настоящим Положением. Выполнение указанных в Положении требований является обязательным и входит в круг обязанностей по должностной инструкции соответствующих работников.</w:t>
      </w:r>
    </w:p>
    <w:p w14:paraId="59BCA29C" w14:textId="77777777" w:rsidR="007A28D6" w:rsidRPr="00EC2908" w:rsidRDefault="000E3004" w:rsidP="000E3004">
      <w:pPr>
        <w:numPr>
          <w:ilvl w:val="1"/>
          <w:numId w:val="7"/>
        </w:numPr>
        <w:tabs>
          <w:tab w:val="clear" w:pos="360"/>
          <w:tab w:val="num" w:pos="0"/>
          <w:tab w:val="left" w:pos="426"/>
        </w:tabs>
        <w:spacing w:after="120"/>
        <w:ind w:left="0" w:right="-1" w:firstLine="0"/>
        <w:jc w:val="both"/>
        <w:rPr>
          <w:sz w:val="22"/>
        </w:rPr>
      </w:pPr>
      <w:r w:rsidRPr="00EC2908">
        <w:rPr>
          <w:sz w:val="22"/>
        </w:rPr>
        <w:t>Неисполнение или ненадлежащее исполнение Положения является основанием для применения мер дисциплинарного характера, и может быть учтено при назначении премий и поощрений.</w:t>
      </w:r>
    </w:p>
    <w:p w14:paraId="79C9E55C" w14:textId="5DD85E90" w:rsidR="007F1255" w:rsidRPr="00EC2908" w:rsidRDefault="007F1255" w:rsidP="000E3004">
      <w:pPr>
        <w:numPr>
          <w:ilvl w:val="1"/>
          <w:numId w:val="7"/>
        </w:numPr>
        <w:tabs>
          <w:tab w:val="clear" w:pos="360"/>
          <w:tab w:val="num" w:pos="0"/>
          <w:tab w:val="left" w:pos="426"/>
        </w:tabs>
        <w:spacing w:after="120"/>
        <w:ind w:left="0" w:right="-1" w:firstLine="0"/>
        <w:jc w:val="both"/>
        <w:rPr>
          <w:sz w:val="22"/>
        </w:rPr>
      </w:pPr>
      <w:r w:rsidRPr="00EC2908">
        <w:rPr>
          <w:sz w:val="22"/>
        </w:rPr>
        <w:t xml:space="preserve">Положение и/или изменений к нему распространяют силу на дисконтные карты Покупателей с даты размещения Положения и/или изменений к нему на официальном сайте Компании или на информационных стойках в магазинах (гипермаркетах) торговой сети «Домовой» и «СТАРТ». </w:t>
      </w:r>
    </w:p>
    <w:p w14:paraId="34B710B1" w14:textId="77777777" w:rsidR="0014299B" w:rsidRPr="00EC2908" w:rsidRDefault="00C34065" w:rsidP="004F5236">
      <w:pPr>
        <w:tabs>
          <w:tab w:val="left" w:pos="426"/>
        </w:tabs>
        <w:ind w:right="-1"/>
        <w:rPr>
          <w:sz w:val="22"/>
        </w:rPr>
      </w:pPr>
      <w:r w:rsidRPr="00EC2908">
        <w:rPr>
          <w:sz w:val="22"/>
        </w:rPr>
        <w:t>Приложения</w:t>
      </w:r>
      <w:r w:rsidR="003F15A2" w:rsidRPr="00EC2908">
        <w:rPr>
          <w:sz w:val="22"/>
        </w:rPr>
        <w:t>:</w:t>
      </w:r>
    </w:p>
    <w:p w14:paraId="6E081DDB" w14:textId="77777777" w:rsidR="003F15A2" w:rsidRPr="00EC2908" w:rsidRDefault="003F15A2" w:rsidP="004F5236">
      <w:pPr>
        <w:tabs>
          <w:tab w:val="left" w:pos="426"/>
        </w:tabs>
        <w:ind w:right="-1"/>
        <w:rPr>
          <w:sz w:val="22"/>
        </w:rPr>
      </w:pPr>
      <w:r w:rsidRPr="00EC2908">
        <w:rPr>
          <w:sz w:val="22"/>
        </w:rPr>
        <w:t>Приложение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№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1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–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«</w:t>
      </w:r>
      <w:r w:rsidR="001D4A80" w:rsidRPr="00EC2908">
        <w:rPr>
          <w:sz w:val="22"/>
        </w:rPr>
        <w:t>Д</w:t>
      </w:r>
      <w:r w:rsidR="009244A1" w:rsidRPr="00EC2908">
        <w:rPr>
          <w:sz w:val="22"/>
        </w:rPr>
        <w:t>исконтные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карты»;</w:t>
      </w:r>
    </w:p>
    <w:p w14:paraId="486E464E" w14:textId="77777777" w:rsidR="003F15A2" w:rsidRPr="00EC2908" w:rsidRDefault="003F15A2" w:rsidP="003F15A2">
      <w:pPr>
        <w:tabs>
          <w:tab w:val="left" w:pos="426"/>
        </w:tabs>
        <w:ind w:right="-1"/>
        <w:rPr>
          <w:sz w:val="22"/>
        </w:rPr>
      </w:pPr>
      <w:r w:rsidRPr="00EC2908">
        <w:rPr>
          <w:sz w:val="22"/>
        </w:rPr>
        <w:t>Приложение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№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2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–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«Анкета</w:t>
      </w:r>
      <w:r w:rsidR="000C68EE" w:rsidRPr="00EC2908">
        <w:rPr>
          <w:sz w:val="22"/>
        </w:rPr>
        <w:t xml:space="preserve"> </w:t>
      </w:r>
      <w:r w:rsidR="00A1470D" w:rsidRPr="00EC2908">
        <w:rPr>
          <w:sz w:val="22"/>
        </w:rPr>
        <w:t>покупат</w:t>
      </w:r>
      <w:r w:rsidRPr="00EC2908">
        <w:rPr>
          <w:sz w:val="22"/>
        </w:rPr>
        <w:t>еля»;</w:t>
      </w:r>
    </w:p>
    <w:p w14:paraId="498BFFF8" w14:textId="77777777" w:rsidR="00791080" w:rsidRDefault="003F15A2" w:rsidP="008D521C">
      <w:pPr>
        <w:tabs>
          <w:tab w:val="left" w:pos="426"/>
        </w:tabs>
        <w:ind w:right="-1"/>
        <w:rPr>
          <w:sz w:val="22"/>
        </w:rPr>
      </w:pPr>
      <w:r w:rsidRPr="00EC2908">
        <w:rPr>
          <w:sz w:val="22"/>
        </w:rPr>
        <w:t>Приложение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№</w:t>
      </w:r>
      <w:r w:rsidR="000C68EE" w:rsidRPr="00EC2908">
        <w:rPr>
          <w:sz w:val="22"/>
        </w:rPr>
        <w:t xml:space="preserve"> </w:t>
      </w:r>
      <w:r w:rsidR="00693B8C" w:rsidRPr="00EC2908">
        <w:rPr>
          <w:sz w:val="22"/>
        </w:rPr>
        <w:t>3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–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«Памятка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владельца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Анкеты»;</w:t>
      </w:r>
    </w:p>
    <w:p w14:paraId="5FAA3100" w14:textId="7B24650B" w:rsidR="00F95890" w:rsidRPr="00F95890" w:rsidRDefault="00F95890" w:rsidP="008D521C">
      <w:pPr>
        <w:tabs>
          <w:tab w:val="left" w:pos="426"/>
        </w:tabs>
        <w:ind w:right="-1"/>
        <w:rPr>
          <w:sz w:val="22"/>
        </w:rPr>
      </w:pPr>
      <w:r>
        <w:rPr>
          <w:sz w:val="22"/>
        </w:rPr>
        <w:t>Приложение №4 – «Публичная оферта»</w:t>
      </w:r>
    </w:p>
    <w:p w14:paraId="1AE79A92" w14:textId="77777777" w:rsidR="00470A97" w:rsidRPr="006A3A70" w:rsidRDefault="00470A97" w:rsidP="00470A97">
      <w:pPr>
        <w:tabs>
          <w:tab w:val="left" w:pos="426"/>
        </w:tabs>
        <w:ind w:right="-1"/>
        <w:rPr>
          <w:sz w:val="22"/>
        </w:rPr>
      </w:pPr>
    </w:p>
    <w:p w14:paraId="4221A5D6" w14:textId="77777777" w:rsidR="00470A97" w:rsidRPr="00EC2908" w:rsidRDefault="00470A97" w:rsidP="008D521C">
      <w:pPr>
        <w:tabs>
          <w:tab w:val="left" w:pos="426"/>
        </w:tabs>
        <w:ind w:right="-1"/>
        <w:rPr>
          <w:sz w:val="22"/>
        </w:rPr>
      </w:pPr>
    </w:p>
    <w:p w14:paraId="1FE3D192" w14:textId="77777777" w:rsidR="008F7E3C" w:rsidRPr="00EC2908" w:rsidRDefault="008F7E3C" w:rsidP="008D521C">
      <w:pPr>
        <w:tabs>
          <w:tab w:val="left" w:pos="426"/>
        </w:tabs>
        <w:ind w:right="-1"/>
        <w:rPr>
          <w:sz w:val="22"/>
        </w:rPr>
      </w:pPr>
    </w:p>
    <w:p w14:paraId="1794A95F" w14:textId="77777777" w:rsidR="00732FB3" w:rsidRDefault="00732FB3" w:rsidP="00732FB3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Дата размещения Политики на сайте 01.12.16 г.</w:t>
      </w:r>
    </w:p>
    <w:p w14:paraId="3D32713C" w14:textId="77777777" w:rsidR="00732FB3" w:rsidRDefault="00732FB3" w:rsidP="00732FB3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Дата размещения Политики в настоящей редакции «___» _________2020 г.</w:t>
      </w:r>
    </w:p>
    <w:p w14:paraId="01EB84D1" w14:textId="77777777" w:rsidR="008F7E3C" w:rsidRPr="00EC2908" w:rsidRDefault="008F7E3C" w:rsidP="008D521C">
      <w:pPr>
        <w:tabs>
          <w:tab w:val="left" w:pos="426"/>
        </w:tabs>
        <w:ind w:right="-1"/>
        <w:rPr>
          <w:sz w:val="22"/>
        </w:rPr>
      </w:pPr>
    </w:p>
    <w:p w14:paraId="4352F0EF" w14:textId="77777777" w:rsidR="008F7E3C" w:rsidRDefault="008F7E3C" w:rsidP="008D521C">
      <w:pPr>
        <w:tabs>
          <w:tab w:val="left" w:pos="426"/>
        </w:tabs>
        <w:ind w:right="-1"/>
        <w:rPr>
          <w:sz w:val="22"/>
        </w:rPr>
      </w:pPr>
    </w:p>
    <w:p w14:paraId="3E455301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048E1885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5A4F60E9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3245A622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350337E0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578357D4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64CD367B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2FAFFE0D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0DB20BBF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02795BC2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04C1CBE4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19B795F7" w14:textId="77777777" w:rsid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3300EEAD" w14:textId="77777777" w:rsidR="00F95890" w:rsidRPr="00F95890" w:rsidRDefault="00F95890" w:rsidP="008D521C">
      <w:pPr>
        <w:tabs>
          <w:tab w:val="left" w:pos="426"/>
        </w:tabs>
        <w:ind w:right="-1"/>
        <w:rPr>
          <w:sz w:val="22"/>
        </w:rPr>
      </w:pPr>
    </w:p>
    <w:p w14:paraId="5FF1E4B4" w14:textId="77777777" w:rsidR="008F7E3C" w:rsidRPr="00F95890" w:rsidRDefault="008F7E3C" w:rsidP="008D521C">
      <w:pPr>
        <w:tabs>
          <w:tab w:val="left" w:pos="426"/>
        </w:tabs>
        <w:ind w:right="-1"/>
        <w:rPr>
          <w:sz w:val="22"/>
        </w:rPr>
      </w:pPr>
    </w:p>
    <w:p w14:paraId="5DDFC31A" w14:textId="77777777" w:rsidR="008F7E3C" w:rsidRPr="006A3A70" w:rsidRDefault="008F7E3C" w:rsidP="008D521C">
      <w:pPr>
        <w:tabs>
          <w:tab w:val="left" w:pos="426"/>
        </w:tabs>
        <w:ind w:right="-1"/>
        <w:rPr>
          <w:sz w:val="22"/>
        </w:rPr>
      </w:pPr>
    </w:p>
    <w:p w14:paraId="6C4CA3FE" w14:textId="77777777" w:rsidR="000E3004" w:rsidRPr="006A3A70" w:rsidRDefault="000E3004">
      <w:pPr>
        <w:spacing w:after="200" w:line="276" w:lineRule="auto"/>
        <w:rPr>
          <w:sz w:val="22"/>
        </w:rPr>
      </w:pPr>
    </w:p>
    <w:p w14:paraId="533C4886" w14:textId="77777777" w:rsidR="003F15A2" w:rsidRPr="00EC2908" w:rsidRDefault="00791080" w:rsidP="00791080">
      <w:pPr>
        <w:tabs>
          <w:tab w:val="left" w:pos="426"/>
        </w:tabs>
        <w:ind w:right="-1"/>
        <w:jc w:val="right"/>
        <w:rPr>
          <w:sz w:val="22"/>
        </w:rPr>
      </w:pPr>
      <w:r w:rsidRPr="00EC2908">
        <w:rPr>
          <w:sz w:val="22"/>
        </w:rPr>
        <w:t>Приложение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№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1</w:t>
      </w:r>
      <w:r w:rsidR="000C68EE" w:rsidRPr="00EC2908">
        <w:rPr>
          <w:sz w:val="22"/>
        </w:rPr>
        <w:t xml:space="preserve"> </w:t>
      </w:r>
    </w:p>
    <w:p w14:paraId="4AB72342" w14:textId="77777777" w:rsidR="00791080" w:rsidRPr="00EC2908" w:rsidRDefault="00EF0621" w:rsidP="0079108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 xml:space="preserve">к </w:t>
      </w:r>
      <w:r w:rsidR="00791080" w:rsidRPr="00EC2908">
        <w:rPr>
          <w:rFonts w:ascii="Times New Roman" w:hAnsi="Times New Roman"/>
          <w:szCs w:val="24"/>
        </w:rPr>
        <w:t>Положению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791080"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791080" w:rsidRPr="00EC2908">
        <w:rPr>
          <w:rFonts w:ascii="Times New Roman" w:hAnsi="Times New Roman"/>
          <w:szCs w:val="24"/>
        </w:rPr>
        <w:t>дисконтным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791080" w:rsidRPr="00EC2908">
        <w:rPr>
          <w:rFonts w:ascii="Times New Roman" w:hAnsi="Times New Roman"/>
          <w:szCs w:val="24"/>
        </w:rPr>
        <w:t>картам</w:t>
      </w:r>
      <w:r w:rsidR="000C68EE" w:rsidRPr="00EC2908">
        <w:rPr>
          <w:rFonts w:ascii="Times New Roman" w:hAnsi="Times New Roman"/>
          <w:szCs w:val="24"/>
        </w:rPr>
        <w:t xml:space="preserve"> </w:t>
      </w:r>
    </w:p>
    <w:p w14:paraId="6ED06800" w14:textId="77777777" w:rsidR="00791080" w:rsidRPr="00EC2908" w:rsidRDefault="00791080" w:rsidP="0079108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торговой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сети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002D42" w:rsidRPr="00EC2908">
        <w:rPr>
          <w:rFonts w:ascii="Times New Roman" w:hAnsi="Times New Roman"/>
          <w:szCs w:val="24"/>
        </w:rPr>
        <w:t>(утверждено Приказом Генерального директора</w:t>
      </w:r>
    </w:p>
    <w:p w14:paraId="4C32BDB6" w14:textId="77777777" w:rsidR="00002D42" w:rsidRPr="00EC2908" w:rsidRDefault="00002D42" w:rsidP="0079108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№ __________от «___» ___________ года)</w:t>
      </w:r>
    </w:p>
    <w:p w14:paraId="51A4D6BE" w14:textId="77777777" w:rsidR="00002D42" w:rsidRPr="00EC2908" w:rsidRDefault="00002D42" w:rsidP="00791080">
      <w:pPr>
        <w:pStyle w:val="a4"/>
        <w:jc w:val="right"/>
        <w:rPr>
          <w:rFonts w:ascii="Times New Roman" w:hAnsi="Times New Roman"/>
          <w:szCs w:val="24"/>
        </w:rPr>
      </w:pPr>
    </w:p>
    <w:p w14:paraId="3BCF18E1" w14:textId="77777777" w:rsidR="00002D42" w:rsidRPr="00EC2908" w:rsidRDefault="00002D42" w:rsidP="00234670">
      <w:pPr>
        <w:pStyle w:val="a4"/>
        <w:jc w:val="center"/>
        <w:rPr>
          <w:rFonts w:ascii="Times New Roman" w:hAnsi="Times New Roman"/>
          <w:b/>
          <w:szCs w:val="24"/>
        </w:rPr>
      </w:pPr>
      <w:r w:rsidRPr="00EC2908">
        <w:rPr>
          <w:rFonts w:ascii="Times New Roman" w:hAnsi="Times New Roman"/>
          <w:b/>
          <w:szCs w:val="24"/>
        </w:rPr>
        <w:t xml:space="preserve">ОПИСАНИЕ ДИСКОНТНОЙ СИСТЕМЫ, ПРИМЕНЯЕМОЙ ПРИ ОФОРМЛЕНИИ И ВЫДАЧЕ </w:t>
      </w:r>
    </w:p>
    <w:p w14:paraId="12FA521F" w14:textId="77777777" w:rsidR="00002D42" w:rsidRPr="00EC2908" w:rsidRDefault="00002D42" w:rsidP="00234670">
      <w:pPr>
        <w:pStyle w:val="a4"/>
        <w:jc w:val="center"/>
        <w:rPr>
          <w:rFonts w:ascii="Times New Roman" w:hAnsi="Times New Roman"/>
          <w:b/>
          <w:szCs w:val="24"/>
        </w:rPr>
      </w:pPr>
      <w:r w:rsidRPr="00EC2908">
        <w:rPr>
          <w:rFonts w:ascii="Times New Roman" w:hAnsi="Times New Roman"/>
          <w:b/>
          <w:szCs w:val="24"/>
        </w:rPr>
        <w:t>ДИСКОНТНЫХ КАРТ</w:t>
      </w:r>
    </w:p>
    <w:p w14:paraId="282D35B2" w14:textId="77777777" w:rsidR="00A04D97" w:rsidRPr="00EC2908" w:rsidRDefault="00A04D97" w:rsidP="00791080">
      <w:pPr>
        <w:pStyle w:val="a4"/>
        <w:jc w:val="right"/>
        <w:rPr>
          <w:rFonts w:ascii="Times New Roman" w:hAnsi="Times New Roman"/>
          <w:szCs w:val="24"/>
        </w:rPr>
      </w:pPr>
    </w:p>
    <w:p w14:paraId="6971BD9C" w14:textId="77777777" w:rsidR="005B7F06" w:rsidRPr="00EC2908" w:rsidRDefault="005B7F06" w:rsidP="0073354F">
      <w:pPr>
        <w:pStyle w:val="ae"/>
        <w:numPr>
          <w:ilvl w:val="0"/>
          <w:numId w:val="15"/>
        </w:numPr>
        <w:tabs>
          <w:tab w:val="num" w:pos="720"/>
        </w:tabs>
        <w:jc w:val="both"/>
        <w:rPr>
          <w:b/>
          <w:sz w:val="22"/>
        </w:rPr>
      </w:pPr>
      <w:r w:rsidRPr="00EC2908">
        <w:rPr>
          <w:b/>
          <w:sz w:val="22"/>
        </w:rPr>
        <w:t>Дисконтная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система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включает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в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себя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оборот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следующих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типов</w:t>
      </w:r>
      <w:r w:rsidR="000C68EE" w:rsidRPr="00EC2908">
        <w:rPr>
          <w:b/>
          <w:sz w:val="22"/>
        </w:rPr>
        <w:t xml:space="preserve"> </w:t>
      </w:r>
      <w:r w:rsidRPr="00EC2908">
        <w:rPr>
          <w:b/>
          <w:sz w:val="22"/>
        </w:rPr>
        <w:t>карт:</w:t>
      </w:r>
      <w:r w:rsidR="000C68EE" w:rsidRPr="00EC2908">
        <w:rPr>
          <w:b/>
          <w:sz w:val="22"/>
        </w:rPr>
        <w:t xml:space="preserve"> </w:t>
      </w:r>
    </w:p>
    <w:tbl>
      <w:tblPr>
        <w:tblpPr w:leftFromText="180" w:rightFromText="180" w:vertAnchor="text" w:horzAnchor="page" w:tblpX="1492" w:tblpY="330"/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3"/>
        <w:gridCol w:w="1409"/>
        <w:gridCol w:w="2078"/>
        <w:gridCol w:w="4194"/>
      </w:tblGrid>
      <w:tr w:rsidR="00744DEC" w:rsidRPr="00EC2908" w14:paraId="1027E3C9" w14:textId="77777777" w:rsidTr="005E36FB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4B84029B" w14:textId="77777777" w:rsidR="005E36FB" w:rsidRPr="00F95890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F95890">
              <w:rPr>
                <w:rFonts w:ascii="Times New Roman" w:hAnsi="Times New Roman"/>
                <w:szCs w:val="24"/>
              </w:rPr>
              <w:t>Тип дисконтной карты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2264D498" w14:textId="77777777" w:rsidR="005E36FB" w:rsidRPr="006A3A70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6A3A70">
              <w:rPr>
                <w:rFonts w:ascii="Times New Roman" w:hAnsi="Times New Roman"/>
                <w:szCs w:val="24"/>
              </w:rPr>
              <w:t>Процент скидки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113C8E5C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Срок действия</w:t>
            </w:r>
          </w:p>
        </w:tc>
        <w:tc>
          <w:tcPr>
            <w:tcW w:w="2064" w:type="pct"/>
            <w:shd w:val="clear" w:color="auto" w:fill="FFFFFF"/>
          </w:tcPr>
          <w:p w14:paraId="5B2E094E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Style w:val="af"/>
                <w:rFonts w:ascii="Times New Roman" w:hAnsi="Times New Roman"/>
                <w:b w:val="0"/>
                <w:bCs w:val="0"/>
                <w:szCs w:val="24"/>
              </w:rPr>
              <w:t>Сумма покупок для предоставления скидки на указанных условиях:</w:t>
            </w:r>
          </w:p>
        </w:tc>
      </w:tr>
      <w:tr w:rsidR="00B30330" w:rsidRPr="00EC2908" w14:paraId="11CBACF0" w14:textId="77777777" w:rsidTr="005E36FB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655A3F74" w14:textId="77777777" w:rsidR="005E36FB" w:rsidRPr="00EC2908" w:rsidRDefault="005E36FB" w:rsidP="005E36FB">
            <w:pPr>
              <w:pStyle w:val="a4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Классическая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52413023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3%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29E0973E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ограничен**</w:t>
            </w:r>
          </w:p>
        </w:tc>
        <w:tc>
          <w:tcPr>
            <w:tcW w:w="2064" w:type="pct"/>
            <w:shd w:val="clear" w:color="auto" w:fill="auto"/>
          </w:tcPr>
          <w:p w14:paraId="2816E7E9" w14:textId="77777777" w:rsidR="005E36FB" w:rsidRPr="00EC2908" w:rsidRDefault="00F73F0B" w:rsidP="00AD2C55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до 50 000 рублей</w:t>
            </w:r>
          </w:p>
        </w:tc>
      </w:tr>
      <w:tr w:rsidR="006E54AE" w:rsidRPr="00EC2908" w14:paraId="107F97FC" w14:textId="77777777" w:rsidTr="00EB123F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4DB63E1E" w14:textId="77777777" w:rsidR="005E36FB" w:rsidRPr="00EC2908" w:rsidRDefault="005E36FB" w:rsidP="005E36FB">
            <w:pPr>
              <w:pStyle w:val="a4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Серебряная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6379D0F3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5%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5351E221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ограничен**</w:t>
            </w:r>
          </w:p>
        </w:tc>
        <w:tc>
          <w:tcPr>
            <w:tcW w:w="2064" w:type="pct"/>
            <w:shd w:val="clear" w:color="auto" w:fill="auto"/>
          </w:tcPr>
          <w:p w14:paraId="075CDC64" w14:textId="77777777" w:rsidR="005E36FB" w:rsidRPr="00EC2908" w:rsidRDefault="005E36FB" w:rsidP="00152658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от 50 000 рублей или </w:t>
            </w:r>
            <w:r w:rsidR="00152658" w:rsidRPr="00EC2908">
              <w:rPr>
                <w:rFonts w:ascii="Times New Roman" w:hAnsi="Times New Roman"/>
                <w:szCs w:val="24"/>
              </w:rPr>
              <w:t>накопление</w:t>
            </w:r>
            <w:r w:rsidRPr="00EC2908">
              <w:rPr>
                <w:rFonts w:ascii="Times New Roman" w:hAnsi="Times New Roman"/>
                <w:szCs w:val="24"/>
              </w:rPr>
              <w:t xml:space="preserve"> данн</w:t>
            </w:r>
            <w:r w:rsidR="00152658" w:rsidRPr="00EC2908">
              <w:rPr>
                <w:rFonts w:ascii="Times New Roman" w:hAnsi="Times New Roman"/>
                <w:szCs w:val="24"/>
              </w:rPr>
              <w:t>ой суммы</w:t>
            </w:r>
            <w:r w:rsidRPr="00EC2908">
              <w:rPr>
                <w:rFonts w:ascii="Times New Roman" w:hAnsi="Times New Roman"/>
                <w:szCs w:val="24"/>
              </w:rPr>
              <w:t xml:space="preserve"> при совершении покупок по «Классической» карте.</w:t>
            </w:r>
          </w:p>
        </w:tc>
      </w:tr>
      <w:tr w:rsidR="00B30330" w:rsidRPr="00EC2908" w14:paraId="218F267D" w14:textId="77777777" w:rsidTr="005E36FB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09F6661B" w14:textId="77777777" w:rsidR="005E36FB" w:rsidRPr="00EC2908" w:rsidRDefault="005E36FB" w:rsidP="005E36FB">
            <w:pPr>
              <w:pStyle w:val="a4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 xml:space="preserve">Золотая 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4CB7DF31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44FA3C48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ограничен**</w:t>
            </w:r>
          </w:p>
        </w:tc>
        <w:tc>
          <w:tcPr>
            <w:tcW w:w="2064" w:type="pct"/>
            <w:shd w:val="clear" w:color="auto" w:fill="auto"/>
          </w:tcPr>
          <w:p w14:paraId="4EE77C0F" w14:textId="77777777" w:rsidR="005E36FB" w:rsidRPr="00EC2908" w:rsidRDefault="005E36FB" w:rsidP="00A71149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 xml:space="preserve">от 150 000 </w:t>
            </w:r>
            <w:r w:rsidR="00C37BAA" w:rsidRPr="00EC2908">
              <w:rPr>
                <w:rFonts w:ascii="Times New Roman" w:hAnsi="Times New Roman"/>
                <w:szCs w:val="24"/>
              </w:rPr>
              <w:t>рублей или</w:t>
            </w:r>
            <w:r w:rsidR="00152658" w:rsidRPr="00EC2908">
              <w:rPr>
                <w:rFonts w:ascii="Times New Roman" w:hAnsi="Times New Roman"/>
                <w:szCs w:val="24"/>
              </w:rPr>
              <w:t xml:space="preserve"> накопление данной суммы при </w:t>
            </w:r>
            <w:r w:rsidRPr="00EC2908">
              <w:rPr>
                <w:rFonts w:ascii="Times New Roman" w:hAnsi="Times New Roman"/>
                <w:szCs w:val="24"/>
              </w:rPr>
              <w:t>совершении покупок по «Серебряной» карте.</w:t>
            </w:r>
          </w:p>
        </w:tc>
      </w:tr>
      <w:tr w:rsidR="00B30330" w:rsidRPr="00EC2908" w14:paraId="36F40104" w14:textId="77777777" w:rsidTr="005E36FB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0BC4577D" w14:textId="77777777" w:rsidR="005E36FB" w:rsidRPr="00EC2908" w:rsidRDefault="005E36FB" w:rsidP="005E36FB">
            <w:pPr>
              <w:pStyle w:val="a4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«Молодожены»</w:t>
            </w:r>
            <w:r w:rsidR="002E1E08" w:rsidRPr="00EC2908">
              <w:rPr>
                <w:rFonts w:ascii="Times New Roman" w:hAnsi="Times New Roman"/>
                <w:szCs w:val="24"/>
              </w:rPr>
              <w:t>***</w:t>
            </w:r>
            <w:r w:rsidRPr="00EC2908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065D143B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3BDDC94A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1 год</w:t>
            </w:r>
          </w:p>
        </w:tc>
        <w:tc>
          <w:tcPr>
            <w:tcW w:w="2064" w:type="pct"/>
            <w:shd w:val="clear" w:color="auto" w:fill="auto"/>
          </w:tcPr>
          <w:p w14:paraId="467FFC04" w14:textId="77777777" w:rsidR="005E36FB" w:rsidRPr="00EC2908" w:rsidRDefault="005E36FB" w:rsidP="008F7E3C">
            <w:pPr>
              <w:shd w:val="clear" w:color="auto" w:fill="FFFFFF"/>
              <w:jc w:val="both"/>
              <w:textAlignment w:val="baseline"/>
              <w:rPr>
                <w:sz w:val="22"/>
              </w:rPr>
            </w:pPr>
            <w:r w:rsidRPr="00EC2908">
              <w:rPr>
                <w:sz w:val="22"/>
                <w:bdr w:val="none" w:sz="0" w:space="0" w:color="auto" w:frame="1"/>
              </w:rPr>
              <w:t>Вправе обменять ее на бессрочную карту</w:t>
            </w:r>
            <w:r w:rsidR="008F7E3C" w:rsidRPr="00EC2908">
              <w:rPr>
                <w:sz w:val="22"/>
                <w:bdr w:val="none" w:sz="0" w:space="0" w:color="auto" w:frame="1"/>
              </w:rPr>
              <w:t>.</w:t>
            </w:r>
            <w:r w:rsidRPr="00EC2908">
              <w:rPr>
                <w:sz w:val="22"/>
                <w:bdr w:val="none" w:sz="0" w:space="0" w:color="auto" w:frame="1"/>
              </w:rPr>
              <w:t xml:space="preserve"> Тип карты,</w:t>
            </w:r>
            <w:r w:rsidR="001525E0" w:rsidRPr="00EC2908">
              <w:rPr>
                <w:sz w:val="22"/>
                <w:bdr w:val="none" w:sz="0" w:space="0" w:color="auto" w:frame="1"/>
              </w:rPr>
              <w:t xml:space="preserve"> указанной </w:t>
            </w:r>
            <w:r w:rsidR="008F7E3C" w:rsidRPr="00EC2908">
              <w:rPr>
                <w:sz w:val="22"/>
                <w:bdr w:val="none" w:sz="0" w:space="0" w:color="auto" w:frame="1"/>
              </w:rPr>
              <w:t>выше, на</w:t>
            </w:r>
            <w:r w:rsidRPr="00EC2908">
              <w:rPr>
                <w:sz w:val="22"/>
                <w:bdr w:val="none" w:sz="0" w:space="0" w:color="auto" w:frame="1"/>
              </w:rPr>
              <w:t> которую меняется карта «Молодожены», определяется размером накопленной суммы.</w:t>
            </w:r>
          </w:p>
        </w:tc>
      </w:tr>
      <w:tr w:rsidR="00B30330" w:rsidRPr="00EC2908" w14:paraId="7DE74427" w14:textId="77777777" w:rsidTr="005E36FB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49D7CEF1" w14:textId="77777777" w:rsidR="005E36FB" w:rsidRPr="00EC2908" w:rsidRDefault="005E36FB" w:rsidP="005E36FB">
            <w:pPr>
              <w:pStyle w:val="a4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«Новосел»</w:t>
            </w:r>
            <w:r w:rsidR="002E1E08" w:rsidRPr="00EC2908">
              <w:rPr>
                <w:rFonts w:ascii="Times New Roman" w:hAnsi="Times New Roman"/>
                <w:szCs w:val="24"/>
              </w:rPr>
              <w:t>***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772AE13E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431004BB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1 год</w:t>
            </w:r>
          </w:p>
        </w:tc>
        <w:tc>
          <w:tcPr>
            <w:tcW w:w="2064" w:type="pct"/>
            <w:shd w:val="clear" w:color="auto" w:fill="auto"/>
          </w:tcPr>
          <w:p w14:paraId="5892417D" w14:textId="77777777" w:rsidR="005E36FB" w:rsidRPr="00EC2908" w:rsidRDefault="005E36FB" w:rsidP="008F7E3C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  <w:bdr w:val="none" w:sz="0" w:space="0" w:color="auto" w:frame="1"/>
              </w:rPr>
              <w:t xml:space="preserve">Вправе </w:t>
            </w:r>
            <w:r w:rsidRPr="00EC2908">
              <w:rPr>
                <w:rFonts w:ascii="Times New Roman" w:hAnsi="Times New Roman"/>
                <w:szCs w:val="24"/>
              </w:rPr>
              <w:t>обменять ее на бессрочную карту</w:t>
            </w:r>
            <w:r w:rsidR="008F7E3C" w:rsidRPr="00EC2908">
              <w:rPr>
                <w:rFonts w:ascii="Times New Roman" w:hAnsi="Times New Roman"/>
                <w:szCs w:val="24"/>
              </w:rPr>
              <w:t xml:space="preserve">. </w:t>
            </w:r>
            <w:r w:rsidRPr="00EC2908">
              <w:rPr>
                <w:rFonts w:ascii="Times New Roman" w:hAnsi="Times New Roman"/>
                <w:szCs w:val="24"/>
              </w:rPr>
              <w:t>Тип карты, на которую меняется карта «Новосел», определяется размером накопленной суммы.</w:t>
            </w:r>
          </w:p>
        </w:tc>
      </w:tr>
      <w:tr w:rsidR="006E54AE" w:rsidRPr="00EC2908" w14:paraId="37914119" w14:textId="77777777" w:rsidTr="00EB123F">
        <w:tc>
          <w:tcPr>
            <w:tcW w:w="1256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2C2E9404" w14:textId="77777777" w:rsidR="005E36FB" w:rsidRPr="00EC2908" w:rsidRDefault="005E36FB" w:rsidP="005E36FB">
            <w:pPr>
              <w:pStyle w:val="a4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«Пенсионер»</w:t>
            </w:r>
          </w:p>
        </w:tc>
        <w:tc>
          <w:tcPr>
            <w:tcW w:w="653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11F11D12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1028" w:type="pct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bottom"/>
            <w:hideMark/>
          </w:tcPr>
          <w:p w14:paraId="69F4F72E" w14:textId="77777777" w:rsidR="005E36FB" w:rsidRPr="00EC2908" w:rsidRDefault="005E36FB" w:rsidP="005E36FB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ограничен</w:t>
            </w:r>
          </w:p>
        </w:tc>
        <w:tc>
          <w:tcPr>
            <w:tcW w:w="2064" w:type="pct"/>
            <w:shd w:val="clear" w:color="auto" w:fill="auto"/>
          </w:tcPr>
          <w:p w14:paraId="75BB9007" w14:textId="77777777" w:rsidR="005E36FB" w:rsidRPr="00EC2908" w:rsidRDefault="00A71149" w:rsidP="00A71149">
            <w:pPr>
              <w:pStyle w:val="a4"/>
              <w:jc w:val="both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является накопительной и на ее основе не выдаются другие карты «Домовой»</w:t>
            </w:r>
            <w:r w:rsidR="00FC2E87" w:rsidRPr="00EC2908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14:paraId="5A7B2CEE" w14:textId="77777777" w:rsidR="0073354F" w:rsidRPr="00EC2908" w:rsidRDefault="0073354F" w:rsidP="0073354F">
      <w:pPr>
        <w:tabs>
          <w:tab w:val="num" w:pos="720"/>
        </w:tabs>
        <w:jc w:val="both"/>
        <w:rPr>
          <w:b/>
          <w:sz w:val="22"/>
        </w:rPr>
      </w:pPr>
    </w:p>
    <w:p w14:paraId="42777FED" w14:textId="77777777" w:rsidR="004260DA" w:rsidRPr="00EC2908" w:rsidRDefault="004260DA" w:rsidP="00DB5932">
      <w:pPr>
        <w:pStyle w:val="a4"/>
        <w:jc w:val="both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</w:p>
    <w:p w14:paraId="7D737C4A" w14:textId="77777777" w:rsidR="004260DA" w:rsidRPr="00EC2908" w:rsidRDefault="004260DA" w:rsidP="000859BE">
      <w:pPr>
        <w:pStyle w:val="a4"/>
        <w:ind w:firstLine="567"/>
        <w:jc w:val="both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>К</w:t>
      </w:r>
      <w:r w:rsidR="000859BE"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>арты</w:t>
      </w: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 xml:space="preserve"> скидок в новом дизайне:</w:t>
      </w:r>
    </w:p>
    <w:tbl>
      <w:tblPr>
        <w:tblStyle w:val="af5"/>
        <w:tblpPr w:leftFromText="180" w:rightFromText="180" w:vertAnchor="text" w:horzAnchor="page" w:tblpX="1492" w:tblpY="330"/>
        <w:tblW w:w="4742" w:type="pct"/>
        <w:tblLook w:val="04A0" w:firstRow="1" w:lastRow="0" w:firstColumn="1" w:lastColumn="0" w:noHBand="0" w:noVBand="1"/>
      </w:tblPr>
      <w:tblGrid>
        <w:gridCol w:w="1886"/>
        <w:gridCol w:w="2310"/>
        <w:gridCol w:w="1722"/>
        <w:gridCol w:w="4072"/>
      </w:tblGrid>
      <w:tr w:rsidR="004260DA" w:rsidRPr="00EC2908" w14:paraId="5E565EFE" w14:textId="77777777" w:rsidTr="00234670">
        <w:tc>
          <w:tcPr>
            <w:tcW w:w="944" w:type="pct"/>
            <w:hideMark/>
          </w:tcPr>
          <w:p w14:paraId="527410E0" w14:textId="77777777" w:rsidR="004260DA" w:rsidRPr="00EC2908" w:rsidRDefault="004260DA" w:rsidP="004260DA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Тип дисконтной карты</w:t>
            </w:r>
          </w:p>
        </w:tc>
        <w:tc>
          <w:tcPr>
            <w:tcW w:w="1156" w:type="pct"/>
            <w:hideMark/>
          </w:tcPr>
          <w:p w14:paraId="49B85417" w14:textId="77777777" w:rsidR="004260DA" w:rsidRPr="00EC2908" w:rsidRDefault="004260DA" w:rsidP="000859BE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Процент скидки</w:t>
            </w:r>
          </w:p>
        </w:tc>
        <w:tc>
          <w:tcPr>
            <w:tcW w:w="862" w:type="pct"/>
            <w:hideMark/>
          </w:tcPr>
          <w:p w14:paraId="3F7ED3B7" w14:textId="77777777" w:rsidR="004260DA" w:rsidRPr="00EC2908" w:rsidRDefault="004260DA" w:rsidP="000859BE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Срок действия</w:t>
            </w:r>
          </w:p>
        </w:tc>
        <w:tc>
          <w:tcPr>
            <w:tcW w:w="2038" w:type="pct"/>
          </w:tcPr>
          <w:p w14:paraId="7F8CF9C1" w14:textId="77777777" w:rsidR="004260DA" w:rsidRPr="00EC2908" w:rsidRDefault="004260DA" w:rsidP="000859BE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Style w:val="af"/>
                <w:rFonts w:ascii="Times New Roman" w:hAnsi="Times New Roman"/>
                <w:b w:val="0"/>
                <w:bCs w:val="0"/>
                <w:szCs w:val="24"/>
              </w:rPr>
              <w:t>Сумма покупок для предоставления скидки на указанных условиях:</w:t>
            </w:r>
          </w:p>
        </w:tc>
      </w:tr>
      <w:tr w:rsidR="004260DA" w:rsidRPr="00EC2908" w14:paraId="49A84E70" w14:textId="77777777" w:rsidTr="00234670">
        <w:tc>
          <w:tcPr>
            <w:tcW w:w="944" w:type="pct"/>
            <w:hideMark/>
          </w:tcPr>
          <w:p w14:paraId="3287161C" w14:textId="77777777" w:rsidR="004260DA" w:rsidRPr="00EC2908" w:rsidRDefault="004260DA" w:rsidP="00234670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Карта Скидок</w:t>
            </w:r>
          </w:p>
        </w:tc>
        <w:tc>
          <w:tcPr>
            <w:tcW w:w="1156" w:type="pct"/>
            <w:hideMark/>
          </w:tcPr>
          <w:p w14:paraId="0367EFDD" w14:textId="77777777" w:rsidR="004260DA" w:rsidRPr="00EC2908" w:rsidRDefault="004260DA" w:rsidP="004260DA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3%, 5%, 7% (автоматическое переключение скидки)</w:t>
            </w:r>
          </w:p>
        </w:tc>
        <w:tc>
          <w:tcPr>
            <w:tcW w:w="862" w:type="pct"/>
            <w:hideMark/>
          </w:tcPr>
          <w:p w14:paraId="4569B3E5" w14:textId="77777777" w:rsidR="004260DA" w:rsidRPr="00EC2908" w:rsidRDefault="004260DA" w:rsidP="000859BE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ограничен**</w:t>
            </w:r>
          </w:p>
        </w:tc>
        <w:tc>
          <w:tcPr>
            <w:tcW w:w="2038" w:type="pct"/>
          </w:tcPr>
          <w:p w14:paraId="03274464" w14:textId="77777777" w:rsidR="004260DA" w:rsidRPr="00EC2908" w:rsidRDefault="004260DA" w:rsidP="00234670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3% - до 50 000 руб.</w:t>
            </w:r>
          </w:p>
          <w:p w14:paraId="14776EE5" w14:textId="77777777" w:rsidR="004260DA" w:rsidRPr="00EC2908" w:rsidRDefault="004260DA" w:rsidP="00234670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5% - от 50 000 руб.</w:t>
            </w:r>
          </w:p>
          <w:p w14:paraId="44E6145F" w14:textId="77777777" w:rsidR="004260DA" w:rsidRPr="00EC2908" w:rsidRDefault="004260DA" w:rsidP="00234670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7% - от 150 000 руб.</w:t>
            </w:r>
          </w:p>
        </w:tc>
      </w:tr>
      <w:tr w:rsidR="004260DA" w:rsidRPr="00EC2908" w14:paraId="7C3A2433" w14:textId="77777777" w:rsidTr="00234670">
        <w:tc>
          <w:tcPr>
            <w:tcW w:w="944" w:type="pct"/>
            <w:hideMark/>
          </w:tcPr>
          <w:p w14:paraId="58D5F4EE" w14:textId="77777777" w:rsidR="004260DA" w:rsidRPr="00EC2908" w:rsidRDefault="004260DA" w:rsidP="00234670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Карта скидок</w:t>
            </w:r>
            <w:r w:rsidR="000859BE" w:rsidRPr="00EC2908">
              <w:rPr>
                <w:rFonts w:ascii="Times New Roman" w:hAnsi="Times New Roman"/>
                <w:szCs w:val="24"/>
              </w:rPr>
              <w:t>. Программа</w:t>
            </w:r>
            <w:r w:rsidRPr="00EC2908">
              <w:rPr>
                <w:rFonts w:ascii="Times New Roman" w:hAnsi="Times New Roman"/>
                <w:szCs w:val="24"/>
              </w:rPr>
              <w:t xml:space="preserve"> «Пенсионер»</w:t>
            </w:r>
          </w:p>
        </w:tc>
        <w:tc>
          <w:tcPr>
            <w:tcW w:w="1156" w:type="pct"/>
            <w:hideMark/>
          </w:tcPr>
          <w:p w14:paraId="23222AED" w14:textId="77777777" w:rsidR="004260DA" w:rsidRPr="00EC2908" w:rsidRDefault="004260DA" w:rsidP="004260DA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862" w:type="pct"/>
            <w:hideMark/>
          </w:tcPr>
          <w:p w14:paraId="70D57F1E" w14:textId="77777777" w:rsidR="004260DA" w:rsidRPr="00EC2908" w:rsidRDefault="004260DA" w:rsidP="000859BE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>не ограничен</w:t>
            </w:r>
          </w:p>
        </w:tc>
        <w:tc>
          <w:tcPr>
            <w:tcW w:w="2038" w:type="pct"/>
          </w:tcPr>
          <w:p w14:paraId="497A8481" w14:textId="77777777" w:rsidR="004260DA" w:rsidRPr="00EC2908" w:rsidRDefault="004260DA" w:rsidP="00234670">
            <w:pPr>
              <w:pStyle w:val="a4"/>
              <w:jc w:val="center"/>
              <w:rPr>
                <w:rFonts w:ascii="Times New Roman" w:hAnsi="Times New Roman"/>
                <w:szCs w:val="24"/>
              </w:rPr>
            </w:pPr>
            <w:r w:rsidRPr="00EC2908">
              <w:rPr>
                <w:rFonts w:ascii="Times New Roman" w:hAnsi="Times New Roman"/>
                <w:szCs w:val="24"/>
              </w:rPr>
              <w:t xml:space="preserve">Не является накопительной и на ее основе не выдаются другие </w:t>
            </w:r>
            <w:r w:rsidR="00030DFC" w:rsidRPr="00EC2908">
              <w:rPr>
                <w:rFonts w:ascii="Times New Roman" w:hAnsi="Times New Roman"/>
                <w:szCs w:val="24"/>
              </w:rPr>
              <w:t>дисконтные карты</w:t>
            </w:r>
          </w:p>
        </w:tc>
      </w:tr>
    </w:tbl>
    <w:p w14:paraId="5D8BA279" w14:textId="77777777" w:rsidR="004260DA" w:rsidRPr="00EC2908" w:rsidRDefault="004260DA" w:rsidP="00DB5932">
      <w:pPr>
        <w:pStyle w:val="a4"/>
        <w:jc w:val="both"/>
        <w:rPr>
          <w:rFonts w:ascii="Times New Roman" w:hAnsi="Times New Roman"/>
          <w:b/>
          <w:iCs/>
          <w:szCs w:val="24"/>
          <w:bdr w:val="none" w:sz="0" w:space="0" w:color="auto" w:frame="1"/>
        </w:rPr>
      </w:pPr>
    </w:p>
    <w:p w14:paraId="50E4F62A" w14:textId="77777777" w:rsidR="004260DA" w:rsidRPr="00EC2908" w:rsidRDefault="004260DA" w:rsidP="005B7F06">
      <w:pPr>
        <w:pStyle w:val="a4"/>
        <w:rPr>
          <w:rFonts w:ascii="Times New Roman" w:hAnsi="Times New Roman"/>
          <w:b/>
          <w:szCs w:val="24"/>
        </w:rPr>
      </w:pPr>
    </w:p>
    <w:p w14:paraId="7AC48CE9" w14:textId="77777777" w:rsidR="000859BE" w:rsidRPr="00EC2908" w:rsidRDefault="000859BE" w:rsidP="000859BE">
      <w:pPr>
        <w:pStyle w:val="a4"/>
        <w:rPr>
          <w:rFonts w:ascii="Times New Roman" w:hAnsi="Times New Roman"/>
          <w:b/>
          <w:iCs/>
          <w:szCs w:val="24"/>
          <w:bdr w:val="none" w:sz="0" w:space="0" w:color="auto" w:frame="1"/>
        </w:rPr>
      </w:pP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</w:rPr>
        <w:t>**Срок действия карт не ограничен. Выдача карт производится в Службе информации магазина при условии заполнении анкеты Постоянного покупателя.</w:t>
      </w: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</w:rPr>
        <w:br/>
      </w:r>
    </w:p>
    <w:p w14:paraId="615EB6CF" w14:textId="77777777" w:rsidR="000859BE" w:rsidRPr="00EC2908" w:rsidRDefault="000859BE" w:rsidP="000859BE">
      <w:pPr>
        <w:pStyle w:val="a4"/>
        <w:jc w:val="both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>***</w:t>
      </w:r>
      <w:r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 xml:space="preserve">Документы о заключении брака и документы о приобретении жилья должны содержать указание на дату такого события - не более 6 </w:t>
      </w:r>
      <w:r w:rsidR="005716D2"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 xml:space="preserve">(шести) </w:t>
      </w: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>месяцев до момента оформления карты соответствующего типа.</w:t>
      </w:r>
    </w:p>
    <w:p w14:paraId="09982042" w14:textId="77777777" w:rsidR="004260DA" w:rsidRPr="00EC2908" w:rsidRDefault="004260DA" w:rsidP="005B7F06">
      <w:pPr>
        <w:pStyle w:val="a4"/>
        <w:rPr>
          <w:rFonts w:ascii="Times New Roman" w:hAnsi="Times New Roman"/>
          <w:b/>
          <w:szCs w:val="24"/>
        </w:rPr>
      </w:pPr>
    </w:p>
    <w:p w14:paraId="2BD6E922" w14:textId="4A371D36" w:rsidR="007A144E" w:rsidRPr="00EC2908" w:rsidRDefault="007A144E" w:rsidP="00FB7546">
      <w:pPr>
        <w:pStyle w:val="a4"/>
        <w:jc w:val="both"/>
        <w:rPr>
          <w:rFonts w:ascii="Times New Roman" w:hAnsi="Times New Roman"/>
          <w:b/>
          <w:szCs w:val="24"/>
        </w:rPr>
      </w:pPr>
      <w:r w:rsidRPr="00EC2908">
        <w:rPr>
          <w:rFonts w:ascii="Times New Roman" w:hAnsi="Times New Roman"/>
          <w:b/>
          <w:szCs w:val="24"/>
        </w:rPr>
        <w:t>Дисконтные карты типа Классическая, Серебряная, Золотая, Молодожены, Новосел</w:t>
      </w:r>
      <w:r w:rsidR="000C13BC" w:rsidRPr="00EC2908">
        <w:rPr>
          <w:rFonts w:ascii="Times New Roman" w:hAnsi="Times New Roman"/>
          <w:b/>
          <w:szCs w:val="24"/>
        </w:rPr>
        <w:t xml:space="preserve"> ( в старом дизайне)</w:t>
      </w:r>
      <w:r w:rsidRPr="00EC2908">
        <w:rPr>
          <w:rFonts w:ascii="Times New Roman" w:hAnsi="Times New Roman"/>
          <w:b/>
          <w:szCs w:val="24"/>
        </w:rPr>
        <w:t xml:space="preserve"> имеют ограниченное издание и выдаются клиентам при условии их наличия и по усмотрению Общества.</w:t>
      </w:r>
    </w:p>
    <w:p w14:paraId="2C1A3D86" w14:textId="77777777" w:rsidR="004260DA" w:rsidRPr="00EC2908" w:rsidRDefault="004260DA" w:rsidP="005B7F06">
      <w:pPr>
        <w:pStyle w:val="a4"/>
        <w:rPr>
          <w:rFonts w:ascii="Times New Roman" w:hAnsi="Times New Roman"/>
          <w:b/>
          <w:szCs w:val="24"/>
        </w:rPr>
      </w:pPr>
    </w:p>
    <w:p w14:paraId="05B70457" w14:textId="77777777" w:rsidR="005B7F06" w:rsidRPr="00F95890" w:rsidRDefault="00FC2E87" w:rsidP="00FC2E87">
      <w:pPr>
        <w:pStyle w:val="a4"/>
        <w:jc w:val="center"/>
        <w:rPr>
          <w:rFonts w:ascii="Times New Roman" w:hAnsi="Times New Roman"/>
          <w:b/>
          <w:szCs w:val="24"/>
        </w:rPr>
      </w:pPr>
      <w:r w:rsidRPr="00EC2908">
        <w:rPr>
          <w:rFonts w:ascii="Times New Roman" w:hAnsi="Times New Roman"/>
          <w:b/>
          <w:szCs w:val="24"/>
        </w:rPr>
        <w:t>ОБЩИЕ ПОЛОЖЕНИЯ ДЛЯ ВСЕХ ТИПОВ ПРИМЕНЯЕМЫХ ДИСКОНТНЫХ КАРТ</w:t>
      </w:r>
      <w:r w:rsidRPr="00F95890">
        <w:rPr>
          <w:rFonts w:ascii="Times New Roman" w:hAnsi="Times New Roman"/>
          <w:b/>
          <w:szCs w:val="24"/>
        </w:rPr>
        <w:t>:</w:t>
      </w:r>
    </w:p>
    <w:p w14:paraId="592E3C18" w14:textId="77777777" w:rsidR="005B7F06" w:rsidRPr="00EC2908" w:rsidRDefault="005B7F06" w:rsidP="009A5738">
      <w:pPr>
        <w:pStyle w:val="a4"/>
        <w:ind w:firstLine="708"/>
        <w:jc w:val="both"/>
        <w:rPr>
          <w:rFonts w:ascii="Times New Roman" w:hAnsi="Times New Roman"/>
          <w:szCs w:val="24"/>
        </w:rPr>
      </w:pPr>
      <w:r w:rsidRPr="00F95890">
        <w:rPr>
          <w:rFonts w:ascii="Times New Roman" w:hAnsi="Times New Roman"/>
          <w:szCs w:val="24"/>
        </w:rPr>
        <w:t>Дисконтные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Pr="00F95890">
        <w:rPr>
          <w:rFonts w:ascii="Times New Roman" w:hAnsi="Times New Roman"/>
          <w:szCs w:val="24"/>
        </w:rPr>
        <w:t>карты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Pr="00F95890">
        <w:rPr>
          <w:rFonts w:ascii="Times New Roman" w:hAnsi="Times New Roman"/>
          <w:szCs w:val="24"/>
        </w:rPr>
        <w:t>действуют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Pr="00F95890">
        <w:rPr>
          <w:rFonts w:ascii="Times New Roman" w:hAnsi="Times New Roman"/>
          <w:szCs w:val="24"/>
        </w:rPr>
        <w:t>во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Pr="00F95890">
        <w:rPr>
          <w:rFonts w:ascii="Times New Roman" w:hAnsi="Times New Roman"/>
          <w:szCs w:val="24"/>
        </w:rPr>
        <w:t>всех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Pr="00F95890">
        <w:rPr>
          <w:rFonts w:ascii="Times New Roman" w:hAnsi="Times New Roman"/>
          <w:szCs w:val="24"/>
        </w:rPr>
        <w:t>магазинах</w:t>
      </w:r>
      <w:r w:rsidR="000C68EE" w:rsidRPr="006A3A70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сети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зависимости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места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выдачи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следующим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правилам:</w:t>
      </w:r>
    </w:p>
    <w:p w14:paraId="5DC4514A" w14:textId="77777777" w:rsidR="005B7F06" w:rsidRPr="00EC2908" w:rsidRDefault="005B7F06" w:rsidP="009A5738">
      <w:pPr>
        <w:pStyle w:val="a4"/>
        <w:ind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Скидка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распространяется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всю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покупку.</w:t>
      </w:r>
    </w:p>
    <w:p w14:paraId="4F6F654A" w14:textId="77777777" w:rsidR="005B7F06" w:rsidRPr="00EC2908" w:rsidRDefault="005B7F06" w:rsidP="009A5738">
      <w:pPr>
        <w:pStyle w:val="a4"/>
        <w:ind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Скидка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предоставляется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товары,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приобретаемые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перед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оформлением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карты</w:t>
      </w:r>
      <w:r w:rsidR="00AD2C55" w:rsidRPr="00EC2908">
        <w:rPr>
          <w:rFonts w:ascii="Times New Roman" w:hAnsi="Times New Roman"/>
          <w:szCs w:val="24"/>
        </w:rPr>
        <w:t>, если иное не установлено распоряжением руководителя Компании. П</w:t>
      </w:r>
      <w:r w:rsidRPr="00EC2908">
        <w:rPr>
          <w:rFonts w:ascii="Times New Roman" w:hAnsi="Times New Roman"/>
          <w:szCs w:val="24"/>
        </w:rPr>
        <w:t>отребитель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получить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скидку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только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предъявлении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действующей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кассе.</w:t>
      </w:r>
    </w:p>
    <w:p w14:paraId="7F8DA6D0" w14:textId="77777777" w:rsidR="00715968" w:rsidRPr="00EC2908" w:rsidRDefault="006B128F" w:rsidP="009A5738">
      <w:pPr>
        <w:pStyle w:val="a4"/>
        <w:tabs>
          <w:tab w:val="left" w:pos="426"/>
        </w:tabs>
        <w:ind w:right="-1"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Скидка по дисконтной кар</w:t>
      </w:r>
      <w:r w:rsidR="00513FE4" w:rsidRPr="00EC2908">
        <w:rPr>
          <w:rFonts w:ascii="Times New Roman" w:hAnsi="Times New Roman"/>
          <w:szCs w:val="24"/>
        </w:rPr>
        <w:t>те не предоставляется на товары</w:t>
      </w:r>
      <w:r w:rsidRPr="00EC2908">
        <w:rPr>
          <w:rFonts w:ascii="Times New Roman" w:hAnsi="Times New Roman"/>
          <w:szCs w:val="24"/>
        </w:rPr>
        <w:t>, приобретаемые юридическими лицами, а также индивидуальными предпринимателями.</w:t>
      </w:r>
    </w:p>
    <w:p w14:paraId="78457F15" w14:textId="77777777" w:rsidR="004316F9" w:rsidRPr="00EC2908" w:rsidRDefault="004316F9" w:rsidP="009A5738">
      <w:pPr>
        <w:pStyle w:val="a4"/>
        <w:tabs>
          <w:tab w:val="left" w:pos="426"/>
        </w:tabs>
        <w:ind w:right="-1"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Скидка по дисконтной карте не распространяется на товар, реализуемый Компанией по купонам, уценке, специальным акциям и предложениям, распродажам, с использованием бонусов, которые применяются или проводятся в магазинах торговой сети, если иное не установлено Приложениями к настоящим правилам. Скидка по дисконтной карте не распространяется на договоры оказания услуг</w:t>
      </w:r>
      <w:r w:rsidR="005716D2" w:rsidRPr="00EC2908">
        <w:rPr>
          <w:rFonts w:ascii="Times New Roman" w:hAnsi="Times New Roman"/>
          <w:szCs w:val="24"/>
        </w:rPr>
        <w:t>/выполнения работ</w:t>
      </w:r>
      <w:r w:rsidRPr="00EC2908">
        <w:rPr>
          <w:rFonts w:ascii="Times New Roman" w:hAnsi="Times New Roman"/>
          <w:szCs w:val="24"/>
        </w:rPr>
        <w:t>, доставку, если иное специально не установлено Приложениями к настоящим правилам. Сумма покупок по купонам и подарочным сертификатам не зачисляется на дисконтную карту.</w:t>
      </w:r>
    </w:p>
    <w:p w14:paraId="1D293CD8" w14:textId="77777777" w:rsidR="005B7F06" w:rsidRPr="00EC2908" w:rsidRDefault="005B7F06" w:rsidP="009A5738">
      <w:pPr>
        <w:pStyle w:val="a4"/>
        <w:ind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Дисконтная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передаваться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ее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владельцем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другим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лицам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использоваться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ими</w:t>
      </w:r>
      <w:r w:rsidR="006F0C75" w:rsidRPr="00EC2908">
        <w:rPr>
          <w:rFonts w:ascii="Times New Roman" w:hAnsi="Times New Roman"/>
          <w:szCs w:val="24"/>
        </w:rPr>
        <w:t>.</w:t>
      </w:r>
    </w:p>
    <w:p w14:paraId="520FF9D1" w14:textId="77777777" w:rsidR="005B7F06" w:rsidRPr="00EC2908" w:rsidRDefault="005B7F06" w:rsidP="009A5738">
      <w:pPr>
        <w:pStyle w:val="a4"/>
        <w:ind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Среди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владельцев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дисконтных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могут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проводиться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розыгрыши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призов</w:t>
      </w:r>
      <w:r w:rsidR="006F0C75" w:rsidRPr="00EC2908">
        <w:rPr>
          <w:rFonts w:ascii="Times New Roman" w:hAnsi="Times New Roman"/>
          <w:szCs w:val="24"/>
        </w:rPr>
        <w:t>.</w:t>
      </w:r>
    </w:p>
    <w:p w14:paraId="49EFAE7A" w14:textId="77777777" w:rsidR="005B7F06" w:rsidRPr="00EC2908" w:rsidRDefault="005B7F06" w:rsidP="009A5738">
      <w:pPr>
        <w:pStyle w:val="a4"/>
        <w:ind w:firstLine="708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Дисконтная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является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собственностью</w:t>
      </w:r>
      <w:r w:rsidR="00A01778" w:rsidRPr="00EC2908">
        <w:rPr>
          <w:rFonts w:ascii="Times New Roman" w:hAnsi="Times New Roman"/>
          <w:szCs w:val="24"/>
        </w:rPr>
        <w:t xml:space="preserve"> Компании</w:t>
      </w:r>
      <w:r w:rsidRPr="00EC2908">
        <w:rPr>
          <w:rFonts w:ascii="Times New Roman" w:hAnsi="Times New Roman"/>
          <w:szCs w:val="24"/>
        </w:rPr>
        <w:t>,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передается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клиенту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пользование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безвозмездно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может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служить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основанием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для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каких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компенсаций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случае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отказа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от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4F74A6" w:rsidRPr="00EC2908">
        <w:rPr>
          <w:rFonts w:ascii="Times New Roman" w:hAnsi="Times New Roman"/>
          <w:szCs w:val="24"/>
        </w:rPr>
        <w:t>покупателем</w:t>
      </w:r>
      <w:r w:rsidR="006F0C75" w:rsidRPr="00EC2908">
        <w:rPr>
          <w:rFonts w:ascii="Times New Roman" w:hAnsi="Times New Roman"/>
          <w:szCs w:val="24"/>
        </w:rPr>
        <w:t>.</w:t>
      </w:r>
    </w:p>
    <w:p w14:paraId="0B055936" w14:textId="77777777" w:rsidR="000906CC" w:rsidRPr="00EC2908" w:rsidRDefault="000906CC" w:rsidP="00CC740F">
      <w:pPr>
        <w:tabs>
          <w:tab w:val="num" w:pos="720"/>
        </w:tabs>
        <w:jc w:val="center"/>
        <w:rPr>
          <w:b/>
          <w:sz w:val="22"/>
        </w:rPr>
      </w:pPr>
    </w:p>
    <w:p w14:paraId="673C2CC1" w14:textId="77777777" w:rsidR="005B7F06" w:rsidRPr="00EC2908" w:rsidRDefault="001363E2" w:rsidP="00CC740F">
      <w:pPr>
        <w:tabs>
          <w:tab w:val="num" w:pos="720"/>
        </w:tabs>
        <w:jc w:val="center"/>
        <w:rPr>
          <w:b/>
          <w:sz w:val="22"/>
        </w:rPr>
      </w:pPr>
      <w:r w:rsidRPr="00EC2908">
        <w:rPr>
          <w:b/>
          <w:sz w:val="22"/>
        </w:rPr>
        <w:t>ТИПЫ ДИСКОНТНЫХ КАРТ:</w:t>
      </w:r>
    </w:p>
    <w:p w14:paraId="0A8DD48A" w14:textId="77777777" w:rsidR="000906CC" w:rsidRPr="00EC2908" w:rsidRDefault="000906CC" w:rsidP="00CC740F">
      <w:pPr>
        <w:tabs>
          <w:tab w:val="num" w:pos="720"/>
        </w:tabs>
        <w:jc w:val="center"/>
        <w:rPr>
          <w:b/>
          <w:sz w:val="22"/>
        </w:rPr>
      </w:pPr>
    </w:p>
    <w:p w14:paraId="7E1F5F3C" w14:textId="35261F73" w:rsidR="00013D10" w:rsidRPr="00EC2908" w:rsidRDefault="0073354F" w:rsidP="005B7F06">
      <w:pPr>
        <w:tabs>
          <w:tab w:val="num" w:pos="720"/>
        </w:tabs>
        <w:jc w:val="both"/>
        <w:rPr>
          <w:sz w:val="22"/>
        </w:rPr>
      </w:pPr>
      <w:r w:rsidRPr="00EC2908">
        <w:rPr>
          <w:rStyle w:val="af"/>
          <w:b w:val="0"/>
          <w:bCs w:val="0"/>
          <w:sz w:val="22"/>
          <w:shd w:val="clear" w:color="auto" w:fill="FFFFFF"/>
        </w:rPr>
        <w:tab/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«</w:t>
      </w:r>
      <w:r w:rsidR="005B7F06" w:rsidRPr="00EC2908">
        <w:rPr>
          <w:rStyle w:val="af"/>
          <w:bCs w:val="0"/>
          <w:sz w:val="22"/>
          <w:shd w:val="clear" w:color="auto" w:fill="FFFFFF"/>
        </w:rPr>
        <w:t>КЛАССИЧЕСКАЯ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»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ДИСКОНТНАЯ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КАРТА</w:t>
      </w:r>
      <w:r w:rsidR="000C68EE" w:rsidRPr="00EC2908">
        <w:rPr>
          <w:rStyle w:val="apple-converted-space"/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—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дает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право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получение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скидки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3</w:t>
      </w:r>
      <w:r w:rsidR="00E158FB" w:rsidRPr="00EC2908">
        <w:rPr>
          <w:sz w:val="22"/>
          <w:shd w:val="clear" w:color="auto" w:fill="FFFFFF"/>
        </w:rPr>
        <w:t>%</w:t>
      </w:r>
      <w:r w:rsidR="00F73F0B" w:rsidRPr="00EC2908">
        <w:rPr>
          <w:sz w:val="22"/>
          <w:shd w:val="clear" w:color="auto" w:fill="FFFFFF"/>
        </w:rPr>
        <w:t>.</w:t>
      </w:r>
    </w:p>
    <w:p w14:paraId="14958E57" w14:textId="77777777" w:rsidR="00621A5A" w:rsidRPr="00EC2908" w:rsidRDefault="00621A5A" w:rsidP="005B7F06">
      <w:pPr>
        <w:tabs>
          <w:tab w:val="num" w:pos="720"/>
        </w:tabs>
        <w:jc w:val="both"/>
        <w:rPr>
          <w:sz w:val="22"/>
        </w:rPr>
      </w:pPr>
      <w:r w:rsidRPr="00FB7546">
        <w:rPr>
          <w:noProof/>
          <w:sz w:val="22"/>
        </w:rPr>
        <w:drawing>
          <wp:inline distT="0" distB="0" distL="0" distR="0" wp14:anchorId="45AB6D31" wp14:editId="5C88BE93">
            <wp:extent cx="6156896" cy="2021197"/>
            <wp:effectExtent l="0" t="0" r="0" b="0"/>
            <wp:docPr id="1" name="Рисунок 1" descr="W:\Маркетинг и реклама\Реклама и PR\!макеты для магазинов\ДК  Домовой\Домовой_3%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Маркетинг и реклама\Реклама и PR\!макеты для магазинов\ДК  Домовой\Домовой_3% curv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42" cy="20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57BA" w14:textId="3C1C2509" w:rsidR="00621A5A" w:rsidRPr="00EC2908" w:rsidRDefault="0073354F" w:rsidP="005B7F06">
      <w:pPr>
        <w:tabs>
          <w:tab w:val="num" w:pos="720"/>
        </w:tabs>
        <w:jc w:val="both"/>
        <w:rPr>
          <w:sz w:val="22"/>
          <w:shd w:val="clear" w:color="auto" w:fill="FFFFFF"/>
        </w:rPr>
      </w:pPr>
      <w:r w:rsidRPr="00EC2908">
        <w:rPr>
          <w:rStyle w:val="af"/>
          <w:b w:val="0"/>
          <w:bCs w:val="0"/>
          <w:sz w:val="22"/>
          <w:shd w:val="clear" w:color="auto" w:fill="FFFFFF"/>
        </w:rPr>
        <w:tab/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«</w:t>
      </w:r>
      <w:r w:rsidR="005B7F06" w:rsidRPr="00EC2908">
        <w:rPr>
          <w:rStyle w:val="af"/>
          <w:bCs w:val="0"/>
          <w:sz w:val="22"/>
          <w:shd w:val="clear" w:color="auto" w:fill="FFFFFF"/>
        </w:rPr>
        <w:t>СЕРЕБРЯНАЯ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»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ДИСКОНТНАЯ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КАРТА</w:t>
      </w:r>
      <w:r w:rsidR="000C68EE" w:rsidRPr="00EC2908">
        <w:rPr>
          <w:rStyle w:val="apple-converted-space"/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—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дает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право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получение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скидки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5</w:t>
      </w:r>
      <w:r w:rsidR="00C37BAA" w:rsidRPr="00EC2908">
        <w:rPr>
          <w:sz w:val="22"/>
          <w:shd w:val="clear" w:color="auto" w:fill="FFFFFF"/>
        </w:rPr>
        <w:t>%</w:t>
      </w:r>
      <w:r w:rsidR="005D01A0" w:rsidRPr="00EC2908">
        <w:rPr>
          <w:sz w:val="22"/>
          <w:shd w:val="clear" w:color="auto" w:fill="FFFFFF"/>
        </w:rPr>
        <w:t>.</w:t>
      </w:r>
      <w:r w:rsidR="005D01A0" w:rsidRPr="00EC2908">
        <w:rPr>
          <w:sz w:val="22"/>
        </w:rPr>
        <w:t>при условии совершения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покуп</w:t>
      </w:r>
      <w:r w:rsidR="005D01A0" w:rsidRPr="00EC2908">
        <w:rPr>
          <w:sz w:val="22"/>
          <w:shd w:val="clear" w:color="auto" w:fill="FFFFFF"/>
        </w:rPr>
        <w:t>о</w:t>
      </w:r>
      <w:r w:rsidR="005B7F06" w:rsidRPr="00EC2908">
        <w:rPr>
          <w:sz w:val="22"/>
          <w:shd w:val="clear" w:color="auto" w:fill="FFFFFF"/>
        </w:rPr>
        <w:t>к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сумму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от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50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000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рублей</w:t>
      </w:r>
      <w:r w:rsidR="005D01A0" w:rsidRPr="00EC2908">
        <w:rPr>
          <w:sz w:val="22"/>
          <w:shd w:val="clear" w:color="auto" w:fill="FFFFFF"/>
        </w:rPr>
        <w:t xml:space="preserve">. </w:t>
      </w:r>
    </w:p>
    <w:p w14:paraId="4B6C5648" w14:textId="77777777" w:rsidR="00013D10" w:rsidRPr="00EC2908" w:rsidRDefault="00621A5A" w:rsidP="005B7F06">
      <w:pPr>
        <w:tabs>
          <w:tab w:val="num" w:pos="720"/>
        </w:tabs>
        <w:jc w:val="both"/>
        <w:rPr>
          <w:sz w:val="22"/>
        </w:rPr>
      </w:pPr>
      <w:r w:rsidRPr="00FB7546">
        <w:rPr>
          <w:noProof/>
          <w:sz w:val="22"/>
          <w:shd w:val="clear" w:color="auto" w:fill="FFFFFF"/>
        </w:rPr>
        <w:drawing>
          <wp:inline distT="0" distB="0" distL="0" distR="0" wp14:anchorId="0503FC13" wp14:editId="04EA233F">
            <wp:extent cx="6082748" cy="1949372"/>
            <wp:effectExtent l="0" t="0" r="0" b="0"/>
            <wp:docPr id="2" name="Рисунок 2" descr="W:\Маркетинг и реклама\Реклама и PR\!макеты для магазинов\ДК  Домовой\Домовой_5%-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Маркетинг и реклама\Реклама и PR\!макеты для магазинов\ДК  Домовой\Домовой_5%-curv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92" cy="19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8EE" w:rsidRPr="00EC2908">
        <w:rPr>
          <w:rStyle w:val="apple-converted-space"/>
          <w:sz w:val="22"/>
          <w:shd w:val="clear" w:color="auto" w:fill="FFFFFF"/>
        </w:rPr>
        <w:t xml:space="preserve"> </w:t>
      </w:r>
      <w:r w:rsidR="000C68EE" w:rsidRPr="00EC2908">
        <w:rPr>
          <w:sz w:val="22"/>
        </w:rPr>
        <w:t xml:space="preserve">  </w:t>
      </w:r>
    </w:p>
    <w:p w14:paraId="1636EE96" w14:textId="68266600" w:rsidR="00013D10" w:rsidRPr="00EC2908" w:rsidRDefault="0073354F" w:rsidP="005B7F06">
      <w:pPr>
        <w:tabs>
          <w:tab w:val="num" w:pos="720"/>
        </w:tabs>
        <w:jc w:val="both"/>
        <w:rPr>
          <w:sz w:val="22"/>
        </w:rPr>
      </w:pPr>
      <w:r w:rsidRPr="00EC2908">
        <w:rPr>
          <w:rStyle w:val="af"/>
          <w:b w:val="0"/>
          <w:bCs w:val="0"/>
          <w:sz w:val="22"/>
          <w:shd w:val="clear" w:color="auto" w:fill="FFFFFF"/>
        </w:rPr>
        <w:tab/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«</w:t>
      </w:r>
      <w:r w:rsidR="005B7F06" w:rsidRPr="00EC2908">
        <w:rPr>
          <w:rStyle w:val="af"/>
          <w:bCs w:val="0"/>
          <w:sz w:val="22"/>
          <w:shd w:val="clear" w:color="auto" w:fill="FFFFFF"/>
        </w:rPr>
        <w:t>ЗОЛОТАЯ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»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ДИСКОНТНАЯ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КАРТА</w:t>
      </w:r>
      <w:r w:rsidR="000C68EE" w:rsidRPr="00EC2908">
        <w:rPr>
          <w:rStyle w:val="apple-converted-space"/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—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дает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право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получение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скидки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7%</w:t>
      </w:r>
      <w:r w:rsidR="005D01A0" w:rsidRPr="00EC2908">
        <w:rPr>
          <w:sz w:val="22"/>
          <w:shd w:val="clear" w:color="auto" w:fill="FFFFFF"/>
        </w:rPr>
        <w:t xml:space="preserve">.  При условии совершения 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покуп</w:t>
      </w:r>
      <w:r w:rsidR="005D01A0" w:rsidRPr="00EC2908">
        <w:rPr>
          <w:sz w:val="22"/>
          <w:shd w:val="clear" w:color="auto" w:fill="FFFFFF"/>
        </w:rPr>
        <w:t>о</w:t>
      </w:r>
      <w:r w:rsidR="005B7F06" w:rsidRPr="00EC2908">
        <w:rPr>
          <w:sz w:val="22"/>
          <w:shd w:val="clear" w:color="auto" w:fill="FFFFFF"/>
        </w:rPr>
        <w:t>к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сумму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от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150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000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рублей</w:t>
      </w:r>
      <w:r w:rsidR="005D01A0" w:rsidRPr="00EC2908">
        <w:rPr>
          <w:sz w:val="22"/>
          <w:shd w:val="clear" w:color="auto" w:fill="FFFFFF"/>
        </w:rPr>
        <w:t xml:space="preserve">. </w:t>
      </w:r>
    </w:p>
    <w:p w14:paraId="546BAF95" w14:textId="77777777" w:rsidR="00621A5A" w:rsidRPr="00F95890" w:rsidRDefault="00621A5A" w:rsidP="005B7F06">
      <w:pPr>
        <w:tabs>
          <w:tab w:val="num" w:pos="720"/>
        </w:tabs>
        <w:jc w:val="both"/>
        <w:rPr>
          <w:sz w:val="22"/>
        </w:rPr>
      </w:pPr>
      <w:r w:rsidRPr="00F95890">
        <w:rPr>
          <w:noProof/>
          <w:sz w:val="22"/>
        </w:rPr>
        <w:drawing>
          <wp:inline distT="0" distB="0" distL="0" distR="0" wp14:anchorId="2556E029" wp14:editId="10E2482F">
            <wp:extent cx="6122504" cy="1966842"/>
            <wp:effectExtent l="0" t="0" r="0" b="0"/>
            <wp:docPr id="3" name="Рисунок 3" descr="W:\Маркетинг и реклама\Реклама и PR\!макеты для магазинов\ДК  Домовой\Домовой_7% золотая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Маркетинг и реклама\Реклама и PR\!макеты для магазинов\ДК  Домовой\Домовой_7% золотая curv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74" cy="19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BEB8" w14:textId="2423EAC3" w:rsidR="00013D10" w:rsidRPr="00EC2908" w:rsidRDefault="0073354F" w:rsidP="005B7F06">
      <w:pPr>
        <w:tabs>
          <w:tab w:val="num" w:pos="720"/>
        </w:tabs>
        <w:jc w:val="both"/>
        <w:rPr>
          <w:iCs/>
          <w:sz w:val="22"/>
          <w:bdr w:val="none" w:sz="0" w:space="0" w:color="auto" w:frame="1"/>
          <w:shd w:val="clear" w:color="auto" w:fill="FFFFFF"/>
        </w:rPr>
      </w:pPr>
      <w:r w:rsidRPr="006A3A70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ab/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Срок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действия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карт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не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ограничен.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Выдача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карт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производится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D01A0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при условии их наличия и на усмотрение Общества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в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Службе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информации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магазина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при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предъявлении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соответствующих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чеков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и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заполнении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анкеты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Постоянного</w:t>
      </w:r>
      <w:r w:rsidR="000C68EE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5B7F0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покупателя.</w:t>
      </w:r>
      <w:r w:rsidR="000C68EE" w:rsidRPr="00EC2908">
        <w:rPr>
          <w:iCs/>
          <w:sz w:val="22"/>
          <w:bdr w:val="none" w:sz="0" w:space="0" w:color="auto" w:frame="1"/>
          <w:shd w:val="clear" w:color="auto" w:fill="FFFFFF"/>
        </w:rPr>
        <w:t xml:space="preserve"> </w:t>
      </w:r>
    </w:p>
    <w:p w14:paraId="09107FA6" w14:textId="77777777" w:rsidR="005B7F06" w:rsidRPr="00EC2908" w:rsidRDefault="0073354F" w:rsidP="005B7F06">
      <w:pPr>
        <w:tabs>
          <w:tab w:val="num" w:pos="720"/>
        </w:tabs>
        <w:jc w:val="both"/>
        <w:rPr>
          <w:rStyle w:val="af0"/>
          <w:i w:val="0"/>
          <w:sz w:val="22"/>
          <w:bdr w:val="none" w:sz="0" w:space="0" w:color="auto" w:frame="1"/>
          <w:shd w:val="clear" w:color="auto" w:fill="FFFFFF"/>
        </w:rPr>
      </w:pPr>
      <w:r w:rsidRPr="00EC2908">
        <w:rPr>
          <w:rStyle w:val="af"/>
          <w:b w:val="0"/>
          <w:bCs w:val="0"/>
          <w:sz w:val="22"/>
          <w:shd w:val="clear" w:color="auto" w:fill="FFFFFF"/>
        </w:rPr>
        <w:tab/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ДИСКОНТНАЯ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КАРТА</w:t>
      </w:r>
      <w:r w:rsidR="000C68EE" w:rsidRPr="00EC2908">
        <w:rPr>
          <w:rStyle w:val="af"/>
          <w:b w:val="0"/>
          <w:bCs w:val="0"/>
          <w:sz w:val="22"/>
          <w:shd w:val="clear" w:color="auto" w:fill="FFFFFF"/>
        </w:rPr>
        <w:t xml:space="preserve"> 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«</w:t>
      </w:r>
      <w:r w:rsidR="005B7F06" w:rsidRPr="00EC2908">
        <w:rPr>
          <w:rStyle w:val="af"/>
          <w:bCs w:val="0"/>
          <w:sz w:val="22"/>
          <w:shd w:val="clear" w:color="auto" w:fill="FFFFFF"/>
        </w:rPr>
        <w:t>МОЛОДОЖЕНЫ</w:t>
      </w:r>
      <w:r w:rsidR="005B7F06" w:rsidRPr="00EC2908">
        <w:rPr>
          <w:rStyle w:val="af"/>
          <w:b w:val="0"/>
          <w:bCs w:val="0"/>
          <w:sz w:val="22"/>
          <w:shd w:val="clear" w:color="auto" w:fill="FFFFFF"/>
        </w:rPr>
        <w:t>»</w:t>
      </w:r>
    </w:p>
    <w:p w14:paraId="58FDBEDF" w14:textId="77777777" w:rsidR="007C772A" w:rsidRPr="00EC2908" w:rsidRDefault="005B7F06" w:rsidP="007C772A">
      <w:pPr>
        <w:tabs>
          <w:tab w:val="num" w:pos="720"/>
        </w:tabs>
        <w:jc w:val="both"/>
        <w:rPr>
          <w:rStyle w:val="af0"/>
          <w:i w:val="0"/>
          <w:sz w:val="22"/>
          <w:bdr w:val="none" w:sz="0" w:space="0" w:color="auto" w:frame="1"/>
          <w:shd w:val="clear" w:color="auto" w:fill="FFFFFF"/>
        </w:rPr>
      </w:pPr>
      <w:r w:rsidRPr="00FB7546">
        <w:rPr>
          <w:sz w:val="22"/>
          <w:shd w:val="clear" w:color="auto" w:fill="FFFFFF"/>
        </w:rPr>
        <w:t>Срок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действия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карты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—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1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год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момента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выдачи,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после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чего</w:t>
      </w:r>
      <w:r w:rsidR="000C68EE" w:rsidRPr="00EC2908">
        <w:rPr>
          <w:sz w:val="22"/>
          <w:shd w:val="clear" w:color="auto" w:fill="FFFFFF"/>
        </w:rPr>
        <w:t xml:space="preserve"> </w:t>
      </w:r>
      <w:r w:rsidR="00013D10" w:rsidRPr="00EC2908">
        <w:rPr>
          <w:sz w:val="22"/>
          <w:shd w:val="clear" w:color="auto" w:fill="FFFFFF"/>
        </w:rPr>
        <w:t>можно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обменять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ее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бессрочную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карту</w:t>
      </w:r>
      <w:r w:rsidR="008F7E3C" w:rsidRPr="00EC2908">
        <w:rPr>
          <w:sz w:val="22"/>
          <w:shd w:val="clear" w:color="auto" w:fill="FFFFFF"/>
        </w:rPr>
        <w:t>.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Тип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карты,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которую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меняется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карта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«Молодожены»,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определяется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размером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накопленной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суммы</w:t>
      </w:r>
      <w:r w:rsidR="00013D10" w:rsidRPr="00EC2908">
        <w:rPr>
          <w:sz w:val="22"/>
          <w:shd w:val="clear" w:color="auto" w:fill="FFFFFF"/>
        </w:rPr>
        <w:t>.</w:t>
      </w:r>
      <w:r w:rsidR="007C772A" w:rsidRPr="00EC2908">
        <w:rPr>
          <w:sz w:val="22"/>
          <w:shd w:val="clear" w:color="auto" w:fill="FFFFFF"/>
        </w:rPr>
        <w:t xml:space="preserve"> </w:t>
      </w:r>
      <w:r w:rsidR="007C772A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(Документы о заключении брака должны содержать указание на дату такого события - не более 6 месяцев до момента оформления карты соответствующего типа);</w:t>
      </w:r>
    </w:p>
    <w:p w14:paraId="19905A5D" w14:textId="77777777" w:rsidR="00621A5A" w:rsidRPr="00F95890" w:rsidRDefault="00621A5A" w:rsidP="005B7F06">
      <w:pPr>
        <w:tabs>
          <w:tab w:val="num" w:pos="720"/>
        </w:tabs>
        <w:jc w:val="both"/>
        <w:rPr>
          <w:sz w:val="22"/>
          <w:shd w:val="clear" w:color="auto" w:fill="FFFFFF"/>
        </w:rPr>
      </w:pPr>
      <w:r w:rsidRPr="00F95890">
        <w:rPr>
          <w:noProof/>
          <w:sz w:val="22"/>
          <w:shd w:val="clear" w:color="auto" w:fill="FFFFFF"/>
        </w:rPr>
        <w:drawing>
          <wp:inline distT="0" distB="0" distL="0" distR="0" wp14:anchorId="53F7EAE5" wp14:editId="68FB3964">
            <wp:extent cx="6225871" cy="2026039"/>
            <wp:effectExtent l="0" t="0" r="3810" b="0"/>
            <wp:docPr id="4" name="Рисунок 4" descr="W:\Маркетинг и реклама\Реклама и PR\!макеты для магазинов\ДК  Домовой\Домовой_7% молодожены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Маркетинг и реклама\Реклама и PR\!макеты для магазинов\ДК  Домовой\Домовой_7% молодожены curv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94" cy="20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6419" w14:textId="77777777" w:rsidR="005B7F06" w:rsidRPr="00EC2908" w:rsidRDefault="005B7F06" w:rsidP="0073354F">
      <w:pPr>
        <w:pStyle w:val="af1"/>
        <w:shd w:val="clear" w:color="auto" w:fill="FFFFFF"/>
        <w:spacing w:before="0" w:beforeAutospacing="0" w:after="0" w:afterAutospacing="0" w:line="270" w:lineRule="atLeast"/>
        <w:ind w:firstLine="708"/>
        <w:textAlignment w:val="baseline"/>
        <w:rPr>
          <w:sz w:val="22"/>
        </w:rPr>
      </w:pPr>
      <w:r w:rsidRPr="006A3A70">
        <w:rPr>
          <w:rStyle w:val="af"/>
          <w:b w:val="0"/>
          <w:bCs w:val="0"/>
          <w:sz w:val="22"/>
          <w:bdr w:val="none" w:sz="0" w:space="0" w:color="auto" w:frame="1"/>
        </w:rPr>
        <w:t>ДИСКОНТНАЯ</w:t>
      </w:r>
      <w:r w:rsidR="000C68EE" w:rsidRPr="00EC2908">
        <w:rPr>
          <w:rStyle w:val="af"/>
          <w:b w:val="0"/>
          <w:bCs w:val="0"/>
          <w:sz w:val="22"/>
          <w:bdr w:val="none" w:sz="0" w:space="0" w:color="auto" w:frame="1"/>
        </w:rPr>
        <w:t xml:space="preserve"> </w:t>
      </w:r>
      <w:r w:rsidRPr="00EC2908">
        <w:rPr>
          <w:rStyle w:val="af"/>
          <w:b w:val="0"/>
          <w:bCs w:val="0"/>
          <w:sz w:val="22"/>
          <w:bdr w:val="none" w:sz="0" w:space="0" w:color="auto" w:frame="1"/>
        </w:rPr>
        <w:t>КАРТА</w:t>
      </w:r>
      <w:r w:rsidR="000C68EE" w:rsidRPr="00EC2908">
        <w:rPr>
          <w:rStyle w:val="af"/>
          <w:b w:val="0"/>
          <w:bCs w:val="0"/>
          <w:sz w:val="22"/>
          <w:bdr w:val="none" w:sz="0" w:space="0" w:color="auto" w:frame="1"/>
        </w:rPr>
        <w:t xml:space="preserve"> </w:t>
      </w:r>
      <w:r w:rsidRPr="00EC2908">
        <w:rPr>
          <w:rStyle w:val="af"/>
          <w:b w:val="0"/>
          <w:bCs w:val="0"/>
          <w:sz w:val="22"/>
          <w:bdr w:val="none" w:sz="0" w:space="0" w:color="auto" w:frame="1"/>
        </w:rPr>
        <w:t>«</w:t>
      </w:r>
      <w:r w:rsidRPr="00EC2908">
        <w:rPr>
          <w:rStyle w:val="af"/>
          <w:bCs w:val="0"/>
          <w:sz w:val="22"/>
          <w:bdr w:val="none" w:sz="0" w:space="0" w:color="auto" w:frame="1"/>
        </w:rPr>
        <w:t>НОВОСЕЛ</w:t>
      </w:r>
      <w:r w:rsidRPr="00EC2908">
        <w:rPr>
          <w:rStyle w:val="af"/>
          <w:b w:val="0"/>
          <w:bCs w:val="0"/>
          <w:sz w:val="22"/>
          <w:bdr w:val="none" w:sz="0" w:space="0" w:color="auto" w:frame="1"/>
        </w:rPr>
        <w:t>»</w:t>
      </w:r>
    </w:p>
    <w:p w14:paraId="34F7E368" w14:textId="77777777" w:rsidR="005B7F06" w:rsidRPr="00EC2908" w:rsidRDefault="005B7F06" w:rsidP="005B7F06">
      <w:pPr>
        <w:tabs>
          <w:tab w:val="num" w:pos="720"/>
        </w:tabs>
        <w:jc w:val="both"/>
        <w:rPr>
          <w:sz w:val="22"/>
        </w:rPr>
      </w:pPr>
      <w:r w:rsidRPr="00EC2908">
        <w:rPr>
          <w:sz w:val="22"/>
          <w:shd w:val="clear" w:color="auto" w:fill="FFFFFF"/>
        </w:rPr>
        <w:t>Карта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«Новосел»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дает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право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получение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скидки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7%.</w:t>
      </w:r>
      <w:r w:rsidR="000C68EE" w:rsidRPr="00EC2908">
        <w:rPr>
          <w:sz w:val="22"/>
          <w:shd w:val="clear" w:color="auto" w:fill="FFFFFF"/>
        </w:rPr>
        <w:t xml:space="preserve"> </w:t>
      </w:r>
      <w:r w:rsidR="00D41372" w:rsidRPr="00EC2908">
        <w:rPr>
          <w:sz w:val="22"/>
          <w:shd w:val="clear" w:color="auto" w:fill="FFFFFF"/>
        </w:rPr>
        <w:t xml:space="preserve">Карту можно получить </w:t>
      </w:r>
      <w:r w:rsidRPr="00EC2908">
        <w:rPr>
          <w:sz w:val="22"/>
          <w:shd w:val="clear" w:color="auto" w:fill="FFFFFF"/>
        </w:rPr>
        <w:t>в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Службе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информации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магазина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«Домовой»,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предъявив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документы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о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приобретении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жилья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(договор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об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участии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в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долевом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строительстве,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договор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купли-продажи,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акт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приемки-передачи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квартиры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или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свидетельство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о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регистрации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собственности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в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УФРС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СПб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ЛО)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и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заполнив</w:t>
      </w:r>
      <w:r w:rsidR="000C68EE" w:rsidRPr="00EC2908">
        <w:rPr>
          <w:rStyle w:val="apple-converted-space"/>
          <w:sz w:val="22"/>
          <w:shd w:val="clear" w:color="auto" w:fill="FFFFFF"/>
        </w:rPr>
        <w:t xml:space="preserve"> </w:t>
      </w:r>
      <w:r w:rsidRPr="00EC2908">
        <w:rPr>
          <w:sz w:val="22"/>
          <w:bdr w:val="none" w:sz="0" w:space="0" w:color="auto" w:frame="1"/>
          <w:shd w:val="clear" w:color="auto" w:fill="FFFFFF"/>
        </w:rPr>
        <w:t>анкету</w:t>
      </w:r>
      <w:r w:rsidR="000C68EE" w:rsidRPr="00EC2908">
        <w:rPr>
          <w:sz w:val="22"/>
          <w:bdr w:val="none" w:sz="0" w:space="0" w:color="auto" w:frame="1"/>
          <w:shd w:val="clear" w:color="auto" w:fill="FFFFFF"/>
        </w:rPr>
        <w:t xml:space="preserve"> </w:t>
      </w:r>
      <w:r w:rsidRPr="00EC2908">
        <w:rPr>
          <w:sz w:val="22"/>
          <w:bdr w:val="none" w:sz="0" w:space="0" w:color="auto" w:frame="1"/>
          <w:shd w:val="clear" w:color="auto" w:fill="FFFFFF"/>
        </w:rPr>
        <w:t>постоянного</w:t>
      </w:r>
      <w:r w:rsidR="000C68EE" w:rsidRPr="00EC2908">
        <w:rPr>
          <w:sz w:val="22"/>
          <w:bdr w:val="none" w:sz="0" w:space="0" w:color="auto" w:frame="1"/>
          <w:shd w:val="clear" w:color="auto" w:fill="FFFFFF"/>
        </w:rPr>
        <w:t xml:space="preserve"> </w:t>
      </w:r>
      <w:r w:rsidRPr="00EC2908">
        <w:rPr>
          <w:sz w:val="22"/>
          <w:bdr w:val="none" w:sz="0" w:space="0" w:color="auto" w:frame="1"/>
          <w:shd w:val="clear" w:color="auto" w:fill="FFFFFF"/>
        </w:rPr>
        <w:t>покупателя</w:t>
      </w:r>
      <w:r w:rsidR="00F846A5" w:rsidRPr="00EC2908">
        <w:rPr>
          <w:sz w:val="22"/>
          <w:bdr w:val="none" w:sz="0" w:space="0" w:color="auto" w:frame="1"/>
          <w:shd w:val="clear" w:color="auto" w:fill="FFFFFF"/>
        </w:rPr>
        <w:t>.</w:t>
      </w:r>
    </w:p>
    <w:p w14:paraId="24DBDBD5" w14:textId="77777777" w:rsidR="005B7F06" w:rsidRPr="00EC2908" w:rsidRDefault="0073354F" w:rsidP="005B7F06">
      <w:pPr>
        <w:tabs>
          <w:tab w:val="num" w:pos="720"/>
        </w:tabs>
        <w:jc w:val="both"/>
        <w:rPr>
          <w:sz w:val="22"/>
          <w:shd w:val="clear" w:color="auto" w:fill="FFFFFF"/>
        </w:rPr>
      </w:pPr>
      <w:r w:rsidRPr="00EC2908">
        <w:rPr>
          <w:sz w:val="22"/>
          <w:shd w:val="clear" w:color="auto" w:fill="FFFFFF"/>
        </w:rPr>
        <w:tab/>
      </w:r>
      <w:r w:rsidR="005B7F06" w:rsidRPr="00EC2908">
        <w:rPr>
          <w:sz w:val="22"/>
          <w:shd w:val="clear" w:color="auto" w:fill="FFFFFF"/>
        </w:rPr>
        <w:t>Срок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действия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карты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—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1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год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момента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выдачи,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после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чего</w:t>
      </w:r>
      <w:r w:rsidR="000C68EE" w:rsidRPr="00EC2908">
        <w:rPr>
          <w:sz w:val="22"/>
          <w:shd w:val="clear" w:color="auto" w:fill="FFFFFF"/>
        </w:rPr>
        <w:t xml:space="preserve"> </w:t>
      </w:r>
      <w:r w:rsidR="00013D10" w:rsidRPr="00EC2908">
        <w:rPr>
          <w:sz w:val="22"/>
          <w:shd w:val="clear" w:color="auto" w:fill="FFFFFF"/>
        </w:rPr>
        <w:t>можно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обменять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ее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бессрочную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карту.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Тип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карты,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которую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меняется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карта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«Новосел»,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определяется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размером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накопленной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суммы</w:t>
      </w:r>
      <w:r w:rsidR="00013D10" w:rsidRPr="00EC2908">
        <w:rPr>
          <w:sz w:val="22"/>
          <w:shd w:val="clear" w:color="auto" w:fill="FFFFFF"/>
        </w:rPr>
        <w:t>.</w:t>
      </w:r>
    </w:p>
    <w:p w14:paraId="218D460F" w14:textId="77777777" w:rsidR="005B7F06" w:rsidRPr="00EC2908" w:rsidRDefault="00013D10" w:rsidP="005B7F06">
      <w:pPr>
        <w:tabs>
          <w:tab w:val="num" w:pos="720"/>
        </w:tabs>
        <w:jc w:val="both"/>
        <w:rPr>
          <w:rStyle w:val="af0"/>
          <w:i w:val="0"/>
          <w:sz w:val="22"/>
          <w:bdr w:val="none" w:sz="0" w:space="0" w:color="auto" w:frame="1"/>
          <w:shd w:val="clear" w:color="auto" w:fill="FFFFFF"/>
        </w:rPr>
      </w:pPr>
      <w:r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(</w:t>
      </w:r>
      <w:r w:rsidR="00C655E1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Документы о приобретении жилья должны содержать указание на </w:t>
      </w:r>
      <w:r w:rsidR="00FC2E87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дату</w:t>
      </w:r>
      <w:r w:rsidR="00C655E1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такого со</w:t>
      </w:r>
      <w:r w:rsidR="007E3F8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бытия - </w:t>
      </w:r>
      <w:r w:rsidR="00C655E1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не </w:t>
      </w:r>
      <w:r w:rsidR="007E3F86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более </w:t>
      </w:r>
      <w:r w:rsidR="00C655E1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6 месяцев</w:t>
      </w:r>
      <w:r w:rsidR="00FC2E87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 xml:space="preserve"> до момента оформления карты соответствующего типа</w:t>
      </w:r>
      <w:r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)</w:t>
      </w:r>
      <w:r w:rsidR="00FE35C8" w:rsidRPr="00EC2908">
        <w:rPr>
          <w:rStyle w:val="af0"/>
          <w:i w:val="0"/>
          <w:sz w:val="22"/>
          <w:bdr w:val="none" w:sz="0" w:space="0" w:color="auto" w:frame="1"/>
          <w:shd w:val="clear" w:color="auto" w:fill="FFFFFF"/>
        </w:rPr>
        <w:t>;</w:t>
      </w:r>
    </w:p>
    <w:p w14:paraId="43C57275" w14:textId="77777777" w:rsidR="00621A5A" w:rsidRPr="00F95890" w:rsidRDefault="00621A5A" w:rsidP="005B7F06">
      <w:pPr>
        <w:tabs>
          <w:tab w:val="num" w:pos="720"/>
        </w:tabs>
        <w:jc w:val="both"/>
        <w:rPr>
          <w:rStyle w:val="af0"/>
          <w:i w:val="0"/>
          <w:sz w:val="22"/>
          <w:bdr w:val="none" w:sz="0" w:space="0" w:color="auto" w:frame="1"/>
          <w:shd w:val="clear" w:color="auto" w:fill="FFFFFF"/>
        </w:rPr>
      </w:pPr>
      <w:r w:rsidRPr="00F95890">
        <w:rPr>
          <w:iCs/>
          <w:noProof/>
          <w:sz w:val="22"/>
          <w:bdr w:val="none" w:sz="0" w:space="0" w:color="auto" w:frame="1"/>
          <w:shd w:val="clear" w:color="auto" w:fill="FFFFFF"/>
        </w:rPr>
        <w:drawing>
          <wp:inline distT="0" distB="0" distL="0" distR="0" wp14:anchorId="08D5A83E" wp14:editId="07A4101E">
            <wp:extent cx="5897116" cy="1929626"/>
            <wp:effectExtent l="0" t="0" r="0" b="0"/>
            <wp:docPr id="5" name="Рисунок 5" descr="W:\Маркетинг и реклама\Реклама и PR\!макеты для магазинов\ДК  Домовой\Домовой_7% новосел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Маркетинг и реклама\Реклама и PR\!макеты для магазинов\ДК  Домовой\Домовой_7% новосел curv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90" cy="19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D783" w14:textId="77777777" w:rsidR="005B7F06" w:rsidRPr="00EC2908" w:rsidRDefault="005B7F06" w:rsidP="0073354F">
      <w:pPr>
        <w:pStyle w:val="af1"/>
        <w:shd w:val="clear" w:color="auto" w:fill="FFFFFF"/>
        <w:spacing w:before="0" w:beforeAutospacing="0" w:after="0" w:afterAutospacing="0" w:line="270" w:lineRule="atLeast"/>
        <w:ind w:firstLine="708"/>
        <w:textAlignment w:val="baseline"/>
        <w:rPr>
          <w:sz w:val="22"/>
        </w:rPr>
      </w:pPr>
      <w:r w:rsidRPr="00F95890">
        <w:rPr>
          <w:rStyle w:val="af"/>
          <w:b w:val="0"/>
          <w:bCs w:val="0"/>
          <w:sz w:val="22"/>
          <w:bdr w:val="none" w:sz="0" w:space="0" w:color="auto" w:frame="1"/>
        </w:rPr>
        <w:t>ДИСКОНТНАЯ</w:t>
      </w:r>
      <w:r w:rsidR="000C68EE" w:rsidRPr="00F95890">
        <w:rPr>
          <w:rStyle w:val="af"/>
          <w:b w:val="0"/>
          <w:bCs w:val="0"/>
          <w:sz w:val="22"/>
          <w:bdr w:val="none" w:sz="0" w:space="0" w:color="auto" w:frame="1"/>
        </w:rPr>
        <w:t xml:space="preserve"> </w:t>
      </w:r>
      <w:r w:rsidRPr="00F95890">
        <w:rPr>
          <w:rStyle w:val="af"/>
          <w:b w:val="0"/>
          <w:bCs w:val="0"/>
          <w:sz w:val="22"/>
          <w:bdr w:val="none" w:sz="0" w:space="0" w:color="auto" w:frame="1"/>
        </w:rPr>
        <w:t>КАРТА</w:t>
      </w:r>
      <w:r w:rsidR="000C68EE" w:rsidRPr="006A3A70">
        <w:rPr>
          <w:rStyle w:val="af"/>
          <w:b w:val="0"/>
          <w:bCs w:val="0"/>
          <w:sz w:val="22"/>
          <w:bdr w:val="none" w:sz="0" w:space="0" w:color="auto" w:frame="1"/>
        </w:rPr>
        <w:t xml:space="preserve"> </w:t>
      </w:r>
      <w:r w:rsidRPr="00EC2908">
        <w:rPr>
          <w:rStyle w:val="af"/>
          <w:b w:val="0"/>
          <w:bCs w:val="0"/>
          <w:sz w:val="22"/>
          <w:bdr w:val="none" w:sz="0" w:space="0" w:color="auto" w:frame="1"/>
        </w:rPr>
        <w:t>«</w:t>
      </w:r>
      <w:r w:rsidRPr="00EC2908">
        <w:rPr>
          <w:rStyle w:val="af"/>
          <w:bCs w:val="0"/>
          <w:sz w:val="22"/>
          <w:bdr w:val="none" w:sz="0" w:space="0" w:color="auto" w:frame="1"/>
        </w:rPr>
        <w:t>ПЕНСИОНЕР</w:t>
      </w:r>
      <w:r w:rsidRPr="00EC2908">
        <w:rPr>
          <w:rStyle w:val="af"/>
          <w:b w:val="0"/>
          <w:bCs w:val="0"/>
          <w:sz w:val="22"/>
          <w:bdr w:val="none" w:sz="0" w:space="0" w:color="auto" w:frame="1"/>
        </w:rPr>
        <w:t>»</w:t>
      </w:r>
    </w:p>
    <w:p w14:paraId="028C6A60" w14:textId="77777777" w:rsidR="005B7F06" w:rsidRPr="00EC2908" w:rsidRDefault="00013D10" w:rsidP="005B7F06">
      <w:pPr>
        <w:rPr>
          <w:sz w:val="22"/>
        </w:rPr>
      </w:pPr>
      <w:r w:rsidRPr="00EC2908">
        <w:rPr>
          <w:sz w:val="22"/>
          <w:shd w:val="clear" w:color="auto" w:fill="FFFFFF"/>
        </w:rPr>
        <w:t>К</w:t>
      </w:r>
      <w:r w:rsidR="005B7F06" w:rsidRPr="00EC2908">
        <w:rPr>
          <w:sz w:val="22"/>
          <w:shd w:val="clear" w:color="auto" w:fill="FFFFFF"/>
        </w:rPr>
        <w:t>арта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«Пенсионер»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даёт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право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на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получение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скидки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7%.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Карту</w:t>
      </w:r>
      <w:r w:rsidR="000C68EE" w:rsidRPr="00EC2908">
        <w:rPr>
          <w:sz w:val="22"/>
          <w:shd w:val="clear" w:color="auto" w:fill="FFFFFF"/>
        </w:rPr>
        <w:t xml:space="preserve"> </w:t>
      </w:r>
      <w:r w:rsidRPr="00EC2908">
        <w:rPr>
          <w:sz w:val="22"/>
          <w:shd w:val="clear" w:color="auto" w:fill="FFFFFF"/>
        </w:rPr>
        <w:t>можно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получить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при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предъявлении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пенсионного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удостоверения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и</w:t>
      </w:r>
      <w:r w:rsidR="000C68EE" w:rsidRPr="00EC2908">
        <w:rPr>
          <w:sz w:val="22"/>
          <w:shd w:val="clear" w:color="auto" w:fill="FFFFFF"/>
        </w:rPr>
        <w:t xml:space="preserve"> </w:t>
      </w:r>
      <w:r w:rsidR="005B7F06" w:rsidRPr="00EC2908">
        <w:rPr>
          <w:sz w:val="22"/>
          <w:shd w:val="clear" w:color="auto" w:fill="FFFFFF"/>
        </w:rPr>
        <w:t>заполнения</w:t>
      </w:r>
      <w:r w:rsidR="000C68EE" w:rsidRPr="00EC2908">
        <w:rPr>
          <w:rStyle w:val="apple-converted-space"/>
          <w:sz w:val="22"/>
          <w:shd w:val="clear" w:color="auto" w:fill="FFFFFF"/>
        </w:rPr>
        <w:t xml:space="preserve"> </w:t>
      </w:r>
      <w:r w:rsidRPr="00EC2908">
        <w:rPr>
          <w:sz w:val="22"/>
          <w:bdr w:val="none" w:sz="0" w:space="0" w:color="auto" w:frame="1"/>
          <w:shd w:val="clear" w:color="auto" w:fill="FFFFFF"/>
        </w:rPr>
        <w:t>анкеты</w:t>
      </w:r>
      <w:r w:rsidR="000C68EE" w:rsidRPr="00EC2908">
        <w:rPr>
          <w:sz w:val="22"/>
          <w:bdr w:val="none" w:sz="0" w:space="0" w:color="auto" w:frame="1"/>
          <w:shd w:val="clear" w:color="auto" w:fill="FFFFFF"/>
        </w:rPr>
        <w:t xml:space="preserve"> </w:t>
      </w:r>
      <w:r w:rsidR="00E17F25" w:rsidRPr="00EC2908">
        <w:rPr>
          <w:sz w:val="22"/>
          <w:bdr w:val="none" w:sz="0" w:space="0" w:color="auto" w:frame="1"/>
          <w:shd w:val="clear" w:color="auto" w:fill="FFFFFF"/>
        </w:rPr>
        <w:t>держателя дисконтной карты</w:t>
      </w:r>
    </w:p>
    <w:p w14:paraId="5FD997AD" w14:textId="77777777" w:rsidR="005B7F06" w:rsidRPr="00EC2908" w:rsidRDefault="005B7F06" w:rsidP="00E17F25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Срок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действия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FE35C8" w:rsidRPr="00EC2908">
        <w:rPr>
          <w:rFonts w:ascii="Times New Roman" w:hAnsi="Times New Roman"/>
          <w:szCs w:val="24"/>
        </w:rPr>
        <w:t xml:space="preserve">Пенсионер»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ограничен</w:t>
      </w:r>
      <w:r w:rsidR="00013D10" w:rsidRPr="00EC2908">
        <w:rPr>
          <w:rFonts w:ascii="Times New Roman" w:hAnsi="Times New Roman"/>
          <w:szCs w:val="24"/>
        </w:rPr>
        <w:t>;</w:t>
      </w:r>
    </w:p>
    <w:p w14:paraId="399CA789" w14:textId="77777777" w:rsidR="005B7F06" w:rsidRPr="00EC2908" w:rsidRDefault="005B7F06" w:rsidP="0073354F">
      <w:pPr>
        <w:pStyle w:val="a4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Карта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«Пенсионер»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является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накопительной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ее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основе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выдаются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другие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карты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«Домовой»</w:t>
      </w:r>
      <w:r w:rsidR="00013D10" w:rsidRPr="00EC2908">
        <w:rPr>
          <w:rFonts w:ascii="Times New Roman" w:hAnsi="Times New Roman"/>
          <w:szCs w:val="24"/>
        </w:rPr>
        <w:t>;</w:t>
      </w:r>
    </w:p>
    <w:p w14:paraId="49D3FB86" w14:textId="77777777" w:rsidR="008D2503" w:rsidRPr="00EC2908" w:rsidRDefault="005B7F06" w:rsidP="008D2503">
      <w:pPr>
        <w:pStyle w:val="a4"/>
        <w:tabs>
          <w:tab w:val="left" w:pos="426"/>
          <w:tab w:val="num" w:pos="720"/>
        </w:tabs>
        <w:ind w:right="-1"/>
        <w:jc w:val="both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Скидка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FE35C8" w:rsidRPr="00EC2908">
        <w:rPr>
          <w:rFonts w:ascii="Times New Roman" w:hAnsi="Times New Roman"/>
          <w:szCs w:val="24"/>
        </w:rPr>
        <w:t xml:space="preserve">по карте «Пенсионер» </w:t>
      </w:r>
      <w:r w:rsidRPr="00EC2908">
        <w:rPr>
          <w:rFonts w:ascii="Times New Roman" w:hAnsi="Times New Roman"/>
          <w:szCs w:val="24"/>
        </w:rPr>
        <w:t>на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акционный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уцененный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товар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не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действует</w:t>
      </w:r>
      <w:r w:rsidR="003B714E" w:rsidRPr="00EC2908">
        <w:rPr>
          <w:rFonts w:ascii="Times New Roman" w:hAnsi="Times New Roman"/>
          <w:szCs w:val="24"/>
        </w:rPr>
        <w:t xml:space="preserve"> (</w:t>
      </w:r>
      <w:r w:rsidR="008D2503" w:rsidRPr="00EC2908">
        <w:rPr>
          <w:rFonts w:ascii="Times New Roman" w:hAnsi="Times New Roman"/>
          <w:szCs w:val="24"/>
        </w:rPr>
        <w:t>не распространяется на товар, реализуемый Компанией по купонам, уценке, специальным акциям и предложениям, распродажам, с использованием бонусов, которые применяются или проводятся в магазинах торговой сети, если иное не установлено Приложениями к настоящим правилам. Скидка по дисконтной карте не распространяется на договоры оказания услуг</w:t>
      </w:r>
      <w:r w:rsidR="009A5738" w:rsidRPr="00EC2908">
        <w:rPr>
          <w:rFonts w:ascii="Times New Roman" w:hAnsi="Times New Roman"/>
          <w:szCs w:val="24"/>
        </w:rPr>
        <w:t>/выполнения работ</w:t>
      </w:r>
      <w:r w:rsidR="008D2503" w:rsidRPr="00EC2908">
        <w:rPr>
          <w:rFonts w:ascii="Times New Roman" w:hAnsi="Times New Roman"/>
          <w:szCs w:val="24"/>
        </w:rPr>
        <w:t xml:space="preserve">, доставку, если иное специально не установлено Приложениями к настоящим правилам. </w:t>
      </w:r>
    </w:p>
    <w:p w14:paraId="64652BD4" w14:textId="77777777" w:rsidR="00621A5A" w:rsidRPr="00F95890" w:rsidRDefault="00621A5A" w:rsidP="00621A5A">
      <w:pPr>
        <w:pStyle w:val="a4"/>
        <w:ind w:left="142"/>
        <w:rPr>
          <w:rFonts w:ascii="Times New Roman" w:hAnsi="Times New Roman"/>
          <w:szCs w:val="24"/>
        </w:rPr>
      </w:pPr>
      <w:r w:rsidRPr="00F95890">
        <w:rPr>
          <w:rFonts w:ascii="Times New Roman" w:hAnsi="Times New Roman"/>
          <w:noProof/>
          <w:szCs w:val="24"/>
        </w:rPr>
        <w:drawing>
          <wp:inline distT="0" distB="0" distL="0" distR="0" wp14:anchorId="3C0B0E37" wp14:editId="0F2D1A1E">
            <wp:extent cx="5780598" cy="1918278"/>
            <wp:effectExtent l="0" t="0" r="0" b="6350"/>
            <wp:docPr id="6" name="Рисунок 6" descr="W:\Маркетинг и реклама\Реклама и PR\!макеты для магазинов\ДК  Домовой\Домовой_7% пенсионер 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Маркетинг и реклама\Реклама и PR\!макеты для магазинов\ДК  Домовой\Домовой_7% пенсионер curv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75" cy="19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504A" w14:textId="77777777" w:rsidR="000859BE" w:rsidRPr="00F95890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35C7EC6B" w14:textId="3DC04137" w:rsidR="000859BE" w:rsidRPr="00EC2908" w:rsidRDefault="000C13BC" w:rsidP="00621A5A">
      <w:pPr>
        <w:pStyle w:val="a4"/>
        <w:ind w:left="142"/>
        <w:rPr>
          <w:rFonts w:ascii="Times New Roman" w:hAnsi="Times New Roman"/>
          <w:szCs w:val="24"/>
        </w:rPr>
      </w:pPr>
      <w:r w:rsidRPr="006A3A70">
        <w:rPr>
          <w:rFonts w:ascii="Times New Roman" w:hAnsi="Times New Roman"/>
          <w:b/>
          <w:szCs w:val="24"/>
        </w:rPr>
        <w:t>Дисконтные карты типа в старом дизайне имеют ограниченное издание и выдаются клиентам при условии их наличия и по усмотрению Общества.</w:t>
      </w:r>
    </w:p>
    <w:p w14:paraId="51C58DED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22E29AC3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6A57E043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484357BC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5A89A8A1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6E170074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0379456D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5E690DA2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7F3CF20A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601E62F1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08C69464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453775D4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7BB01403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2CFCBAAA" w14:textId="77777777" w:rsidR="000859BE" w:rsidRPr="00EC2908" w:rsidRDefault="000859BE" w:rsidP="00621A5A">
      <w:pPr>
        <w:pStyle w:val="a4"/>
        <w:ind w:left="142"/>
        <w:rPr>
          <w:rFonts w:ascii="Times New Roman" w:hAnsi="Times New Roman"/>
          <w:szCs w:val="24"/>
        </w:rPr>
      </w:pPr>
    </w:p>
    <w:p w14:paraId="7691E418" w14:textId="77777777" w:rsidR="009A5738" w:rsidRPr="00EC2908" w:rsidRDefault="009A5738">
      <w:pPr>
        <w:spacing w:after="200" w:line="276" w:lineRule="auto"/>
        <w:rPr>
          <w:b/>
          <w:iCs/>
          <w:sz w:val="22"/>
          <w:bdr w:val="none" w:sz="0" w:space="0" w:color="auto" w:frame="1"/>
          <w:shd w:val="clear" w:color="auto" w:fill="FFFFFF"/>
        </w:rPr>
      </w:pPr>
      <w:r w:rsidRPr="00EC2908">
        <w:rPr>
          <w:b/>
          <w:iCs/>
          <w:bdr w:val="none" w:sz="0" w:space="0" w:color="auto" w:frame="1"/>
          <w:shd w:val="clear" w:color="auto" w:fill="FFFFFF"/>
        </w:rPr>
        <w:br w:type="page"/>
      </w:r>
    </w:p>
    <w:p w14:paraId="55E872D7" w14:textId="77777777" w:rsidR="000859BE" w:rsidRPr="00EC2908" w:rsidRDefault="000859BE" w:rsidP="000859BE">
      <w:pPr>
        <w:pStyle w:val="a4"/>
        <w:ind w:firstLine="567"/>
        <w:jc w:val="both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  <w:t>Карты скидок в новом дизайне:</w:t>
      </w:r>
    </w:p>
    <w:p w14:paraId="518A8157" w14:textId="77777777" w:rsidR="000859BE" w:rsidRPr="00EC2908" w:rsidRDefault="000859BE" w:rsidP="000859BE">
      <w:pPr>
        <w:pStyle w:val="a4"/>
        <w:ind w:firstLine="567"/>
        <w:jc w:val="both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</w:p>
    <w:p w14:paraId="4990BB46" w14:textId="77777777" w:rsidR="000859BE" w:rsidRPr="00EC2908" w:rsidRDefault="000859BE" w:rsidP="000859BE">
      <w:pPr>
        <w:pStyle w:val="a4"/>
        <w:ind w:firstLine="567"/>
        <w:jc w:val="both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  <w:r w:rsidRPr="00EC2908">
        <w:rPr>
          <w:rStyle w:val="af"/>
          <w:rFonts w:ascii="Times New Roman" w:hAnsi="Times New Roman"/>
          <w:b w:val="0"/>
          <w:bCs w:val="0"/>
          <w:shd w:val="clear" w:color="auto" w:fill="FFFFFF"/>
        </w:rPr>
        <w:t>«</w:t>
      </w:r>
      <w:r w:rsidRPr="00EC2908">
        <w:rPr>
          <w:rStyle w:val="af"/>
          <w:rFonts w:ascii="Times New Roman" w:hAnsi="Times New Roman"/>
          <w:bCs w:val="0"/>
          <w:shd w:val="clear" w:color="auto" w:fill="FFFFFF"/>
        </w:rPr>
        <w:t>КАРТА СКИДОК»</w:t>
      </w:r>
      <w:r w:rsidRPr="00EC2908">
        <w:rPr>
          <w:rStyle w:val="apple-converted-space"/>
          <w:rFonts w:ascii="Times New Roman" w:hAnsi="Times New Roman"/>
          <w:shd w:val="clear" w:color="auto" w:fill="FFFFFF"/>
        </w:rPr>
        <w:t xml:space="preserve"> </w:t>
      </w:r>
      <w:r w:rsidRPr="00EC2908">
        <w:rPr>
          <w:rFonts w:ascii="Times New Roman" w:hAnsi="Times New Roman"/>
          <w:shd w:val="clear" w:color="auto" w:fill="FFFFFF"/>
        </w:rPr>
        <w:t xml:space="preserve">— дает право на получение скидки 3%, 5% и 7%. </w:t>
      </w:r>
      <w:r w:rsidRPr="00EC2908">
        <w:rPr>
          <w:rStyle w:val="apple-converted-space"/>
          <w:rFonts w:ascii="Times New Roman" w:hAnsi="Times New Roman"/>
          <w:shd w:val="clear" w:color="auto" w:fill="FFFFFF"/>
        </w:rPr>
        <w:t xml:space="preserve"> </w:t>
      </w:r>
      <w:r w:rsidRPr="00EC2908">
        <w:rPr>
          <w:rFonts w:ascii="Times New Roman" w:hAnsi="Times New Roman"/>
        </w:rPr>
        <w:t>Для</w:t>
      </w:r>
      <w:r w:rsidRPr="00EC2908">
        <w:rPr>
          <w:rFonts w:ascii="Times New Roman" w:hAnsi="Times New Roman"/>
          <w:shd w:val="clear" w:color="auto" w:fill="FFFFFF"/>
        </w:rPr>
        <w:t xml:space="preserve"> получения «Карты Скидок» достаточно заполнить Анкету владельца дисконтной карты. Процент скидки переключается автоматически при соответствующем накоплении. </w:t>
      </w:r>
    </w:p>
    <w:p w14:paraId="506D5002" w14:textId="77777777" w:rsidR="000859BE" w:rsidRPr="00F95890" w:rsidRDefault="000859BE" w:rsidP="00234670">
      <w:pPr>
        <w:pStyle w:val="a4"/>
        <w:ind w:firstLine="567"/>
        <w:jc w:val="center"/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</w:pPr>
      <w:r w:rsidRPr="00F95890"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504FA4F9" wp14:editId="1A78C784">
            <wp:extent cx="2477069" cy="1615810"/>
            <wp:effectExtent l="0" t="0" r="0" b="3810"/>
            <wp:docPr id="17" name="Рисунок 17" descr="W:\Маркетинг и реклама\Реклама и PR\!макеты для магазинов\ДК  Домовой\Карта скидок\Карта скидок - l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Маркетинг и реклама\Реклама и PR\!макеты для магазинов\ДК  Домовой\Карта скидок\Карта скидок - lic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39" cy="16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890"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  <w:t xml:space="preserve">   </w:t>
      </w:r>
      <w:r w:rsidRPr="00F95890"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268ACB60" wp14:editId="35A8F319">
            <wp:extent cx="2460720" cy="1605145"/>
            <wp:effectExtent l="0" t="0" r="0" b="0"/>
            <wp:docPr id="16" name="Рисунок 16" descr="W:\Маркетинг и реклама\Реклама и PR\!макеты для магазинов\ДК  Домовой\Карта скидок\Карта скидок - obo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Маркетинг и реклама\Реклама и PR\!макеты для магазинов\ДК  Домовой\Карта скидок\Карта скидок - oboro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14" cy="161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45EE" w14:textId="77777777" w:rsidR="000859BE" w:rsidRPr="00F95890" w:rsidRDefault="000859BE" w:rsidP="000859BE">
      <w:pPr>
        <w:pStyle w:val="a4"/>
        <w:ind w:firstLine="567"/>
        <w:jc w:val="both"/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</w:pPr>
    </w:p>
    <w:p w14:paraId="6EBE6FD5" w14:textId="77777777" w:rsidR="000859BE" w:rsidRPr="00EC2908" w:rsidRDefault="000859BE" w:rsidP="00234670">
      <w:pPr>
        <w:pStyle w:val="a4"/>
        <w:ind w:firstLine="567"/>
        <w:jc w:val="both"/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</w:pPr>
      <w:r w:rsidRPr="006A3A70"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  <w:t>КАРТА СКИДОК. Пр</w:t>
      </w:r>
      <w:r w:rsidR="00BA3B19" w:rsidRPr="00EC2908"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  <w:t>о</w:t>
      </w:r>
      <w:r w:rsidRPr="00EC2908">
        <w:rPr>
          <w:rFonts w:ascii="Times New Roman" w:hAnsi="Times New Roman"/>
          <w:b/>
          <w:iCs/>
          <w:noProof/>
          <w:szCs w:val="24"/>
          <w:bdr w:val="none" w:sz="0" w:space="0" w:color="auto" w:frame="1"/>
          <w:shd w:val="clear" w:color="auto" w:fill="FFFFFF"/>
        </w:rPr>
        <w:t>грамма  «ПЕНСИОНЕР»</w:t>
      </w:r>
    </w:p>
    <w:p w14:paraId="1AD53D4F" w14:textId="77777777" w:rsidR="000859BE" w:rsidRPr="00EC2908" w:rsidRDefault="000859BE" w:rsidP="00234670">
      <w:pPr>
        <w:pStyle w:val="a4"/>
        <w:ind w:firstLine="567"/>
        <w:jc w:val="both"/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Даёт право на получение скидки 7%. Карту можно получить при предъявлении пенсионного удостоверения и заполнения анкеты держателя дисконтной карты</w:t>
      </w:r>
    </w:p>
    <w:p w14:paraId="019DCE27" w14:textId="77777777" w:rsidR="000859BE" w:rsidRPr="00EC2908" w:rsidRDefault="000859BE" w:rsidP="00234670">
      <w:pPr>
        <w:pStyle w:val="a4"/>
        <w:ind w:firstLine="567"/>
        <w:jc w:val="both"/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•</w:t>
      </w: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ab/>
        <w:t>Срок действия карты Пенсионер» не ограничен;</w:t>
      </w:r>
    </w:p>
    <w:p w14:paraId="1DFA6877" w14:textId="77777777" w:rsidR="000859BE" w:rsidRPr="00EC2908" w:rsidRDefault="000859BE" w:rsidP="00234670">
      <w:pPr>
        <w:pStyle w:val="a4"/>
        <w:ind w:firstLine="567"/>
        <w:jc w:val="both"/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•</w:t>
      </w: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ab/>
        <w:t>Карта «Пенсионер» не является накопительной и на ее основе не выдаются другие карты «Домовой»;</w:t>
      </w:r>
    </w:p>
    <w:p w14:paraId="2A865CD9" w14:textId="77777777" w:rsidR="000859BE" w:rsidRPr="00EC2908" w:rsidRDefault="000859BE" w:rsidP="000859BE">
      <w:pPr>
        <w:pStyle w:val="a4"/>
        <w:ind w:firstLine="567"/>
        <w:jc w:val="both"/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</w:pP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Скидка по карте «Пенсионер» на акционный и уцененный товар не действует (не распространяется на товар, реализуемый Компанией по купонам, уценке, специальным акциям и предложениям, распродажам, с использованием бонусов, которые применяются или проводятся в магазинах торговой сети, если иное не установлено Приложениями к настоящим правилам. Скидка по дисконтной карте не распространяется на договоры оказания услуг</w:t>
      </w:r>
      <w:r w:rsidR="00886C6A"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/</w:t>
      </w:r>
      <w:r w:rsidR="00A449DA"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 xml:space="preserve">выполнения </w:t>
      </w:r>
      <w:r w:rsidR="00886C6A"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работ</w:t>
      </w:r>
      <w:r w:rsidRPr="00EC2908">
        <w:rPr>
          <w:rFonts w:ascii="Times New Roman" w:hAnsi="Times New Roman"/>
          <w:iCs/>
          <w:noProof/>
          <w:szCs w:val="24"/>
          <w:bdr w:val="none" w:sz="0" w:space="0" w:color="auto" w:frame="1"/>
          <w:shd w:val="clear" w:color="auto" w:fill="FFFFFF"/>
        </w:rPr>
        <w:t>, доставку, если иное специально не установлено Приложениями к настоящим правилам. Сумма покупок по купонам и подарочным сертификатам не зачисляется на дисконтную карту.</w:t>
      </w:r>
    </w:p>
    <w:p w14:paraId="7FA4B7F9" w14:textId="77777777" w:rsidR="000859BE" w:rsidRPr="00EC2908" w:rsidRDefault="000859BE" w:rsidP="00234670">
      <w:pPr>
        <w:pStyle w:val="a4"/>
        <w:ind w:firstLine="567"/>
        <w:jc w:val="center"/>
        <w:rPr>
          <w:rFonts w:ascii="Times New Roman" w:hAnsi="Times New Roman"/>
          <w:b/>
          <w:iCs/>
          <w:szCs w:val="24"/>
          <w:bdr w:val="none" w:sz="0" w:space="0" w:color="auto" w:frame="1"/>
          <w:shd w:val="clear" w:color="auto" w:fill="FFFFFF"/>
        </w:rPr>
      </w:pPr>
    </w:p>
    <w:p w14:paraId="6D32CA6C" w14:textId="77777777" w:rsidR="00A04D97" w:rsidRPr="00F95890" w:rsidRDefault="000859BE" w:rsidP="00234670">
      <w:pPr>
        <w:pStyle w:val="a4"/>
        <w:ind w:firstLine="567"/>
        <w:jc w:val="center"/>
        <w:rPr>
          <w:rFonts w:ascii="Times New Roman" w:hAnsi="Times New Roman"/>
          <w:szCs w:val="24"/>
        </w:rPr>
      </w:pPr>
      <w:r w:rsidRPr="00F95890">
        <w:rPr>
          <w:rFonts w:ascii="Times New Roman" w:hAnsi="Times New Roman"/>
          <w:noProof/>
          <w:szCs w:val="24"/>
        </w:rPr>
        <w:drawing>
          <wp:inline distT="0" distB="0" distL="0" distR="0" wp14:anchorId="2D82DC07" wp14:editId="103FB922">
            <wp:extent cx="2477268" cy="1615940"/>
            <wp:effectExtent l="0" t="0" r="0" b="3810"/>
            <wp:docPr id="15" name="Рисунок 15" descr="W:\Маркетинг и реклама\Реклама и PR\!макеты для магазинов\ДК  Домовой\Карта скидок МТ- Пенсионер\Карта скидок МТ- Пенсионер - l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Маркетинг и реклама\Реклама и PR\!макеты для магазинов\ДК  Домовой\Карта скидок МТ- Пенсионер\Карта скидок МТ- Пенсионер - lic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85" cy="16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890">
        <w:rPr>
          <w:rFonts w:ascii="Times New Roman" w:hAnsi="Times New Roman"/>
          <w:noProof/>
          <w:szCs w:val="24"/>
        </w:rPr>
        <w:t xml:space="preserve">  </w:t>
      </w:r>
      <w:r w:rsidRPr="00F95890">
        <w:rPr>
          <w:rFonts w:ascii="Times New Roman" w:hAnsi="Times New Roman"/>
          <w:noProof/>
          <w:szCs w:val="24"/>
        </w:rPr>
        <w:drawing>
          <wp:inline distT="0" distB="0" distL="0" distR="0" wp14:anchorId="77AE16DA" wp14:editId="6CAFB0AA">
            <wp:extent cx="2443148" cy="1593683"/>
            <wp:effectExtent l="0" t="0" r="0" b="6985"/>
            <wp:docPr id="13" name="Рисунок 13" descr="W:\Маркетинг и реклама\Реклама и PR\!макеты для магазинов\ДК  Домовой\Карта скидок МТ- Пенсионер\Карта скидок МТ- Пенсионер - obo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Маркетинг и реклама\Реклама и PR\!макеты для магазинов\ДК  Домовой\Карта скидок МТ- Пенсионер\Карта скидок МТ- Пенсионер - oboro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13" cy="160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D97" w:rsidRPr="00F95890">
        <w:rPr>
          <w:rFonts w:ascii="Times New Roman" w:hAnsi="Times New Roman"/>
          <w:szCs w:val="24"/>
        </w:rPr>
        <w:br w:type="page"/>
        <w:t>Приложение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="00A04D97" w:rsidRPr="00F95890">
        <w:rPr>
          <w:rFonts w:ascii="Times New Roman" w:hAnsi="Times New Roman"/>
          <w:szCs w:val="24"/>
        </w:rPr>
        <w:t>№</w:t>
      </w:r>
      <w:r w:rsidR="000C68EE" w:rsidRPr="00F95890">
        <w:rPr>
          <w:rFonts w:ascii="Times New Roman" w:hAnsi="Times New Roman"/>
          <w:szCs w:val="24"/>
        </w:rPr>
        <w:t xml:space="preserve"> </w:t>
      </w:r>
      <w:r w:rsidR="004D59E0" w:rsidRPr="00F95890">
        <w:rPr>
          <w:rFonts w:ascii="Times New Roman" w:hAnsi="Times New Roman"/>
          <w:szCs w:val="24"/>
        </w:rPr>
        <w:t>2</w:t>
      </w:r>
    </w:p>
    <w:p w14:paraId="508C7650" w14:textId="77777777" w:rsidR="00A04D97" w:rsidRPr="00EC2908" w:rsidRDefault="00716248" w:rsidP="00716248">
      <w:pPr>
        <w:pStyle w:val="a4"/>
        <w:jc w:val="right"/>
        <w:rPr>
          <w:rFonts w:ascii="Times New Roman" w:hAnsi="Times New Roman"/>
          <w:szCs w:val="24"/>
        </w:rPr>
      </w:pPr>
      <w:r w:rsidRPr="006A3A70">
        <w:rPr>
          <w:rFonts w:ascii="Times New Roman" w:hAnsi="Times New Roman"/>
          <w:szCs w:val="24"/>
        </w:rPr>
        <w:t xml:space="preserve">к </w:t>
      </w:r>
      <w:r w:rsidR="00A04D97" w:rsidRPr="00EC2908">
        <w:rPr>
          <w:rFonts w:ascii="Times New Roman" w:hAnsi="Times New Roman"/>
          <w:szCs w:val="24"/>
        </w:rPr>
        <w:t>Положению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A04D97"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A04D97" w:rsidRPr="00EC2908">
        <w:rPr>
          <w:rFonts w:ascii="Times New Roman" w:hAnsi="Times New Roman"/>
          <w:szCs w:val="24"/>
        </w:rPr>
        <w:t>дисконтным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A04D97" w:rsidRPr="00EC2908">
        <w:rPr>
          <w:rFonts w:ascii="Times New Roman" w:hAnsi="Times New Roman"/>
          <w:szCs w:val="24"/>
        </w:rPr>
        <w:t>картам</w:t>
      </w:r>
      <w:r w:rsidR="000C68EE" w:rsidRPr="00EC2908">
        <w:rPr>
          <w:rFonts w:ascii="Times New Roman" w:hAnsi="Times New Roman"/>
          <w:szCs w:val="24"/>
        </w:rPr>
        <w:t xml:space="preserve"> </w:t>
      </w:r>
    </w:p>
    <w:p w14:paraId="37A3B640" w14:textId="77777777" w:rsidR="00A04D97" w:rsidRPr="00EC2908" w:rsidRDefault="00A04D97" w:rsidP="00716248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торговой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сети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«Домовой»</w:t>
      </w:r>
    </w:p>
    <w:p w14:paraId="1E939144" w14:textId="77777777" w:rsidR="00A04D97" w:rsidRPr="00EC2908" w:rsidRDefault="004D59E0" w:rsidP="00716248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«</w:t>
      </w:r>
      <w:r w:rsidR="00C37BAA" w:rsidRPr="00EC2908">
        <w:rPr>
          <w:rFonts w:ascii="Times New Roman" w:hAnsi="Times New Roman"/>
          <w:szCs w:val="24"/>
        </w:rPr>
        <w:t>Анкета покупателя</w:t>
      </w:r>
      <w:r w:rsidRPr="00EC2908">
        <w:rPr>
          <w:rFonts w:ascii="Times New Roman" w:hAnsi="Times New Roman"/>
          <w:szCs w:val="24"/>
        </w:rPr>
        <w:t>»</w:t>
      </w:r>
      <w:r w:rsidR="000C68EE" w:rsidRPr="00EC2908">
        <w:rPr>
          <w:rFonts w:ascii="Times New Roman" w:hAnsi="Times New Roman"/>
          <w:szCs w:val="24"/>
        </w:rPr>
        <w:t xml:space="preserve"> </w:t>
      </w:r>
    </w:p>
    <w:p w14:paraId="1E389347" w14:textId="77777777" w:rsidR="000859BE" w:rsidRPr="00EC2908" w:rsidRDefault="000859BE" w:rsidP="00716248">
      <w:pPr>
        <w:pStyle w:val="a4"/>
        <w:jc w:val="right"/>
        <w:rPr>
          <w:rFonts w:ascii="Times New Roman" w:hAnsi="Times New Roman"/>
          <w:szCs w:val="24"/>
        </w:rPr>
      </w:pPr>
    </w:p>
    <w:p w14:paraId="7B76DFC2" w14:textId="77777777" w:rsidR="000859BE" w:rsidRPr="00EC2908" w:rsidRDefault="000859BE" w:rsidP="00716248">
      <w:pPr>
        <w:pStyle w:val="a4"/>
        <w:jc w:val="right"/>
        <w:rPr>
          <w:rFonts w:ascii="Times New Roman" w:hAnsi="Times New Roman"/>
          <w:szCs w:val="24"/>
        </w:rPr>
      </w:pPr>
    </w:p>
    <w:p w14:paraId="1A7314EF" w14:textId="23FC9433" w:rsidR="004D59E0" w:rsidRPr="00FB7546" w:rsidRDefault="000C13BC" w:rsidP="00234670">
      <w:pPr>
        <w:pStyle w:val="a4"/>
        <w:jc w:val="center"/>
        <w:rPr>
          <w:rFonts w:ascii="Times New Roman" w:hAnsi="Times New Roman"/>
        </w:rPr>
      </w:pPr>
      <w:r w:rsidRPr="00FB7546">
        <w:rPr>
          <w:rFonts w:ascii="Times New Roman" w:hAnsi="Times New Roman"/>
        </w:rPr>
        <w:t xml:space="preserve"> </w:t>
      </w:r>
    </w:p>
    <w:p w14:paraId="5546C574" w14:textId="59DC36D9" w:rsidR="008F7E3C" w:rsidRPr="00F95890" w:rsidRDefault="00EE4164" w:rsidP="004D59E0">
      <w:pPr>
        <w:tabs>
          <w:tab w:val="left" w:pos="426"/>
        </w:tabs>
        <w:ind w:right="-1"/>
        <w:jc w:val="right"/>
        <w:rPr>
          <w:sz w:val="22"/>
        </w:rPr>
      </w:pPr>
      <w:r w:rsidRPr="00EE4164">
        <w:rPr>
          <w:sz w:val="22"/>
        </w:rPr>
        <w:object w:dxaOrig="4320" w:dyaOrig="4320" w14:anchorId="5C8B6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5pt;height:573pt" o:ole="">
            <v:imagedata r:id="rId22" o:title=""/>
          </v:shape>
          <o:OLEObject Type="Embed" ProgID="FoxitReader.Document" ShapeID="_x0000_i1025" DrawAspect="Content" ObjectID="_1664792797" r:id="rId23"/>
        </w:object>
      </w:r>
    </w:p>
    <w:p w14:paraId="1711DFDD" w14:textId="77777777" w:rsidR="008F7E3C" w:rsidRPr="00F95890" w:rsidRDefault="008F7E3C" w:rsidP="00EB123F">
      <w:pPr>
        <w:tabs>
          <w:tab w:val="left" w:pos="426"/>
        </w:tabs>
        <w:ind w:right="-1"/>
        <w:jc w:val="right"/>
        <w:rPr>
          <w:sz w:val="22"/>
        </w:rPr>
      </w:pPr>
    </w:p>
    <w:p w14:paraId="23C5EA44" w14:textId="77777777" w:rsidR="000859BE" w:rsidRPr="006A3A70" w:rsidRDefault="000859BE" w:rsidP="00EB123F">
      <w:pPr>
        <w:tabs>
          <w:tab w:val="left" w:pos="426"/>
        </w:tabs>
        <w:ind w:right="-1"/>
        <w:jc w:val="right"/>
        <w:rPr>
          <w:sz w:val="22"/>
        </w:rPr>
      </w:pPr>
    </w:p>
    <w:p w14:paraId="7AB90964" w14:textId="77777777" w:rsidR="000859BE" w:rsidRPr="00EC2908" w:rsidRDefault="000859BE" w:rsidP="00EB123F">
      <w:pPr>
        <w:tabs>
          <w:tab w:val="left" w:pos="426"/>
        </w:tabs>
        <w:ind w:right="-1"/>
        <w:jc w:val="right"/>
        <w:rPr>
          <w:sz w:val="22"/>
        </w:rPr>
      </w:pPr>
    </w:p>
    <w:p w14:paraId="27AA479A" w14:textId="77777777" w:rsidR="007D6F99" w:rsidRPr="00EC2908" w:rsidRDefault="007D6F99">
      <w:pPr>
        <w:spacing w:after="200" w:line="276" w:lineRule="auto"/>
        <w:rPr>
          <w:sz w:val="22"/>
        </w:rPr>
      </w:pPr>
    </w:p>
    <w:p w14:paraId="4A89A59A" w14:textId="77777777" w:rsidR="004D59E0" w:rsidRPr="00EC2908" w:rsidRDefault="004D59E0" w:rsidP="004D59E0">
      <w:pPr>
        <w:tabs>
          <w:tab w:val="left" w:pos="426"/>
        </w:tabs>
        <w:ind w:right="-1"/>
        <w:jc w:val="right"/>
        <w:rPr>
          <w:sz w:val="22"/>
        </w:rPr>
      </w:pPr>
      <w:r w:rsidRPr="00EC2908">
        <w:rPr>
          <w:sz w:val="22"/>
        </w:rPr>
        <w:t>Приложение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№</w:t>
      </w:r>
      <w:r w:rsidR="000C68EE" w:rsidRPr="00EC2908">
        <w:rPr>
          <w:sz w:val="22"/>
        </w:rPr>
        <w:t xml:space="preserve"> </w:t>
      </w:r>
      <w:r w:rsidRPr="00EC2908">
        <w:rPr>
          <w:sz w:val="22"/>
        </w:rPr>
        <w:t>3</w:t>
      </w:r>
      <w:r w:rsidR="000C68EE" w:rsidRPr="00EC2908">
        <w:rPr>
          <w:sz w:val="22"/>
        </w:rPr>
        <w:t xml:space="preserve"> </w:t>
      </w:r>
    </w:p>
    <w:p w14:paraId="1DA2E9CD" w14:textId="77777777" w:rsidR="004D59E0" w:rsidRPr="00EC2908" w:rsidRDefault="00716248" w:rsidP="004D59E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 xml:space="preserve">к </w:t>
      </w:r>
      <w:r w:rsidR="004D59E0" w:rsidRPr="00EC2908">
        <w:rPr>
          <w:rFonts w:ascii="Times New Roman" w:hAnsi="Times New Roman"/>
          <w:szCs w:val="24"/>
        </w:rPr>
        <w:t>Положению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4D59E0" w:rsidRPr="00EC2908">
        <w:rPr>
          <w:rFonts w:ascii="Times New Roman" w:hAnsi="Times New Roman"/>
          <w:szCs w:val="24"/>
        </w:rPr>
        <w:t>по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4D59E0" w:rsidRPr="00EC2908">
        <w:rPr>
          <w:rFonts w:ascii="Times New Roman" w:hAnsi="Times New Roman"/>
          <w:szCs w:val="24"/>
        </w:rPr>
        <w:t>дисконтным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4D59E0" w:rsidRPr="00EC2908">
        <w:rPr>
          <w:rFonts w:ascii="Times New Roman" w:hAnsi="Times New Roman"/>
          <w:szCs w:val="24"/>
        </w:rPr>
        <w:t>картам</w:t>
      </w:r>
      <w:r w:rsidR="000C68EE" w:rsidRPr="00EC2908">
        <w:rPr>
          <w:rFonts w:ascii="Times New Roman" w:hAnsi="Times New Roman"/>
          <w:szCs w:val="24"/>
        </w:rPr>
        <w:t xml:space="preserve"> </w:t>
      </w:r>
    </w:p>
    <w:p w14:paraId="0DF023AF" w14:textId="77777777" w:rsidR="004D59E0" w:rsidRPr="00EC2908" w:rsidRDefault="004D59E0" w:rsidP="004D59E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торговой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сети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="007D6F99" w:rsidRPr="00EC2908">
        <w:rPr>
          <w:rFonts w:ascii="Times New Roman" w:hAnsi="Times New Roman"/>
          <w:szCs w:val="24"/>
        </w:rPr>
        <w:t>(утверждено Приказом Генерального директора № ___</w:t>
      </w:r>
    </w:p>
    <w:p w14:paraId="5095AB9E" w14:textId="77777777" w:rsidR="007D6F99" w:rsidRPr="00EC2908" w:rsidRDefault="007D6F99" w:rsidP="004D59E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от «___» ______________ 2018 года)</w:t>
      </w:r>
    </w:p>
    <w:p w14:paraId="18E5AB56" w14:textId="77777777" w:rsidR="00E17F25" w:rsidRPr="00EC2908" w:rsidRDefault="004D59E0" w:rsidP="009E33A2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Памятка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владельца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дисконтной</w:t>
      </w:r>
      <w:r w:rsidR="000C68EE" w:rsidRPr="00EC2908">
        <w:rPr>
          <w:rFonts w:ascii="Times New Roman" w:hAnsi="Times New Roman"/>
          <w:szCs w:val="24"/>
        </w:rPr>
        <w:t xml:space="preserve"> </w:t>
      </w:r>
      <w:r w:rsidRPr="00EC2908">
        <w:rPr>
          <w:rFonts w:ascii="Times New Roman" w:hAnsi="Times New Roman"/>
          <w:szCs w:val="24"/>
        </w:rPr>
        <w:t>карты</w:t>
      </w:r>
    </w:p>
    <w:p w14:paraId="3DEABB0A" w14:textId="77777777" w:rsidR="00E17F25" w:rsidRPr="00EC2908" w:rsidRDefault="00E17F25" w:rsidP="009E33A2">
      <w:pPr>
        <w:pStyle w:val="a4"/>
        <w:jc w:val="right"/>
        <w:rPr>
          <w:rFonts w:ascii="Times New Roman" w:hAnsi="Times New Roman"/>
          <w:szCs w:val="24"/>
        </w:rPr>
      </w:pPr>
    </w:p>
    <w:p w14:paraId="71163C55" w14:textId="77777777" w:rsidR="00B81466" w:rsidRPr="00EC2908" w:rsidRDefault="00B81466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7D157094" w14:textId="1838FAF8" w:rsidR="00B81466" w:rsidRPr="00F95890" w:rsidRDefault="00B81466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3A8CC697" w14:textId="59FC5C44" w:rsidR="00AB3390" w:rsidRPr="00F95890" w:rsidRDefault="00EE5C05" w:rsidP="00234670">
      <w:pPr>
        <w:pStyle w:val="a4"/>
        <w:jc w:val="center"/>
        <w:rPr>
          <w:rFonts w:ascii="Times New Roman" w:hAnsi="Times New Roman"/>
          <w:szCs w:val="24"/>
        </w:rPr>
      </w:pPr>
      <w:r w:rsidRPr="00EE5C05">
        <w:rPr>
          <w:rFonts w:ascii="Times New Roman" w:hAnsi="Times New Roman"/>
          <w:szCs w:val="24"/>
        </w:rPr>
        <w:object w:dxaOrig="4320" w:dyaOrig="4320" w14:anchorId="27219402">
          <v:shape id="_x0000_i1026" type="#_x0000_t75" style="width:6in;height:522pt" o:ole="">
            <v:imagedata r:id="rId24" o:title=""/>
          </v:shape>
          <o:OLEObject Type="Embed" ProgID="FoxitReader.Document" ShapeID="_x0000_i1026" DrawAspect="Content" ObjectID="_1664792798" r:id="rId25"/>
        </w:object>
      </w:r>
    </w:p>
    <w:p w14:paraId="0C027F42" w14:textId="77777777" w:rsidR="00EC2908" w:rsidRPr="006A3A70" w:rsidRDefault="00EC2908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56D8CA1C" w14:textId="77777777" w:rsidR="00EC2908" w:rsidRPr="00EC2908" w:rsidRDefault="00EC2908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55CE8AC8" w14:textId="77777777" w:rsidR="00EC2908" w:rsidRPr="00EC2908" w:rsidRDefault="00EC2908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6FAF0919" w14:textId="77777777" w:rsidR="00EC2908" w:rsidRPr="00EC2908" w:rsidRDefault="00EC2908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1AE51C18" w14:textId="77777777" w:rsidR="00EC2908" w:rsidRPr="00EC2908" w:rsidRDefault="00EC2908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28FCFA3F" w14:textId="76F6C7BE" w:rsidR="00EC2908" w:rsidRPr="00EC2908" w:rsidRDefault="00EC2908" w:rsidP="00FB7546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Приложение №4</w:t>
      </w:r>
    </w:p>
    <w:p w14:paraId="483E5A1B" w14:textId="77777777" w:rsidR="00EC2908" w:rsidRPr="00EC2908" w:rsidRDefault="00EC2908" w:rsidP="00F95890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 xml:space="preserve">к Положению по дисконтным картам </w:t>
      </w:r>
    </w:p>
    <w:p w14:paraId="42260944" w14:textId="1B13A6F0" w:rsidR="00EC2908" w:rsidRPr="00EC2908" w:rsidRDefault="00EC2908" w:rsidP="00FB7546">
      <w:pPr>
        <w:pStyle w:val="a4"/>
        <w:jc w:val="right"/>
        <w:rPr>
          <w:rFonts w:ascii="Times New Roman" w:hAnsi="Times New Roman"/>
          <w:szCs w:val="24"/>
        </w:rPr>
      </w:pPr>
      <w:r w:rsidRPr="00EC2908">
        <w:rPr>
          <w:rFonts w:ascii="Times New Roman" w:hAnsi="Times New Roman"/>
          <w:szCs w:val="24"/>
        </w:rPr>
        <w:t>торговой сети</w:t>
      </w:r>
    </w:p>
    <w:p w14:paraId="374541B7" w14:textId="77777777" w:rsidR="00EC2908" w:rsidRPr="00EC2908" w:rsidRDefault="00EC2908" w:rsidP="00234670">
      <w:pPr>
        <w:pStyle w:val="a4"/>
        <w:jc w:val="center"/>
        <w:rPr>
          <w:rFonts w:ascii="Times New Roman" w:hAnsi="Times New Roman"/>
          <w:szCs w:val="24"/>
        </w:rPr>
      </w:pPr>
    </w:p>
    <w:p w14:paraId="32765AA5" w14:textId="77777777" w:rsidR="00EC2908" w:rsidRPr="00FB7546" w:rsidRDefault="00EC2908" w:rsidP="00FB7546">
      <w:pPr>
        <w:spacing w:before="270" w:after="270"/>
        <w:jc w:val="center"/>
        <w:outlineLvl w:val="0"/>
        <w:rPr>
          <w:b/>
          <w:bCs/>
          <w:color w:val="000000"/>
          <w:kern w:val="36"/>
          <w:sz w:val="56"/>
          <w:szCs w:val="56"/>
        </w:rPr>
      </w:pP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Публичная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 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оферта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 (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предложение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) 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о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 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присоединении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 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к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 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программе</w:t>
      </w:r>
      <w:r w:rsidRPr="00FB7546">
        <w:rPr>
          <w:b/>
          <w:bCs/>
          <w:color w:val="000000"/>
          <w:kern w:val="36"/>
          <w:sz w:val="56"/>
          <w:szCs w:val="56"/>
        </w:rPr>
        <w:t xml:space="preserve"> </w:t>
      </w:r>
      <w:r w:rsidRPr="00FB7546">
        <w:rPr>
          <w:rFonts w:hint="eastAsia"/>
          <w:b/>
          <w:bCs/>
          <w:color w:val="000000"/>
          <w:kern w:val="36"/>
          <w:sz w:val="56"/>
          <w:szCs w:val="56"/>
        </w:rPr>
        <w:t>лояльности</w:t>
      </w:r>
    </w:p>
    <w:p w14:paraId="01803167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b/>
          <w:bCs/>
          <w:color w:val="212121"/>
        </w:rPr>
        <w:t xml:space="preserve">1. </w:t>
      </w:r>
      <w:r w:rsidRPr="00FB7546">
        <w:rPr>
          <w:rFonts w:hint="eastAsia"/>
          <w:b/>
          <w:bCs/>
          <w:color w:val="212121"/>
        </w:rPr>
        <w:t>Общие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положения</w:t>
      </w:r>
    </w:p>
    <w:p w14:paraId="2DF3FE82" w14:textId="05A976E9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1.1.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соответствии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статьей</w:t>
      </w:r>
      <w:r w:rsidRPr="00FB7546">
        <w:rPr>
          <w:color w:val="212121"/>
        </w:rPr>
        <w:t xml:space="preserve"> 437 </w:t>
      </w:r>
      <w:r w:rsidRPr="00FB7546">
        <w:rPr>
          <w:rFonts w:hint="eastAsia"/>
          <w:color w:val="212121"/>
        </w:rPr>
        <w:t>Гражданского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Кодекса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Российской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Федерации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далее</w:t>
      </w:r>
      <w:r w:rsidRPr="00FB7546">
        <w:rPr>
          <w:color w:val="212121"/>
        </w:rPr>
        <w:t xml:space="preserve"> - </w:t>
      </w:r>
      <w:r w:rsidRPr="00FB7546">
        <w:rPr>
          <w:rFonts w:hint="eastAsia"/>
          <w:color w:val="212121"/>
        </w:rPr>
        <w:t>ГК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РФ</w:t>
      </w:r>
      <w:r w:rsidRPr="00FB7546">
        <w:rPr>
          <w:color w:val="212121"/>
        </w:rPr>
        <w:t xml:space="preserve">) </w:t>
      </w:r>
      <w:r w:rsidRPr="00FB7546">
        <w:rPr>
          <w:rFonts w:hint="eastAsia"/>
          <w:color w:val="212121"/>
        </w:rPr>
        <w:t>настоящий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документ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публичной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офертой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далее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Оферта</w:t>
      </w:r>
      <w:r w:rsidRPr="00FB7546">
        <w:rPr>
          <w:color w:val="212121"/>
        </w:rPr>
        <w:t xml:space="preserve">),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принятия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изложенных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условий</w:t>
      </w:r>
      <w:r w:rsidR="00AB2794">
        <w:rPr>
          <w:color w:val="212121"/>
        </w:rPr>
        <w:t xml:space="preserve"> и условий Положения по дисконтным картам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физическое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осуществляет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действия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акцепту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>.</w:t>
      </w:r>
    </w:p>
    <w:p w14:paraId="04777CA6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1.2.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несогласии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каким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либо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пунктом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акцепт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осуществляется</w:t>
      </w:r>
      <w:r w:rsidRPr="00FB7546">
        <w:rPr>
          <w:color w:val="212121"/>
        </w:rPr>
        <w:t>.</w:t>
      </w:r>
    </w:p>
    <w:p w14:paraId="76F5ACDA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1.3. </w:t>
      </w:r>
      <w:r w:rsidRPr="00FB7546">
        <w:rPr>
          <w:rFonts w:hint="eastAsia"/>
          <w:color w:val="212121"/>
        </w:rPr>
        <w:t>Нижеприведенные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термины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имеют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следующие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значения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составной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частью</w:t>
      </w:r>
      <w:r w:rsidRPr="00FB7546">
        <w:rPr>
          <w:color w:val="212121"/>
        </w:rPr>
        <w:t>:</w:t>
      </w:r>
    </w:p>
    <w:p w14:paraId="49F526C3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Продавец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Акционерное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общество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«Управляющая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компания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«СТАРТ»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место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нахождения</w:t>
      </w:r>
      <w:r w:rsidRPr="00FB7546">
        <w:rPr>
          <w:color w:val="212121"/>
        </w:rPr>
        <w:t xml:space="preserve">: 192283 </w:t>
      </w:r>
      <w:r w:rsidRPr="00FB7546">
        <w:rPr>
          <w:rFonts w:hint="eastAsia"/>
          <w:color w:val="212121"/>
        </w:rPr>
        <w:t>Санкт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Петербург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ул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Бухарестская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</w:t>
      </w:r>
      <w:r w:rsidRPr="00FB7546">
        <w:rPr>
          <w:color w:val="212121"/>
        </w:rPr>
        <w:t xml:space="preserve">. 89, </w:t>
      </w:r>
      <w:r w:rsidRPr="00FB7546">
        <w:rPr>
          <w:rFonts w:hint="eastAsia"/>
          <w:color w:val="212121"/>
        </w:rPr>
        <w:t>лит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пом</w:t>
      </w:r>
      <w:r w:rsidRPr="00FB7546">
        <w:rPr>
          <w:color w:val="212121"/>
        </w:rPr>
        <w:t xml:space="preserve">. 12 </w:t>
      </w:r>
      <w:r w:rsidRPr="00FB7546">
        <w:rPr>
          <w:rFonts w:hint="eastAsia"/>
          <w:color w:val="212121"/>
        </w:rPr>
        <w:t>Н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ИНН</w:t>
      </w:r>
      <w:r w:rsidRPr="00FB7546">
        <w:rPr>
          <w:color w:val="212121"/>
        </w:rPr>
        <w:t xml:space="preserve"> 7816380127, </w:t>
      </w:r>
      <w:r w:rsidRPr="00FB7546">
        <w:rPr>
          <w:rFonts w:hint="eastAsia"/>
          <w:color w:val="212121"/>
        </w:rPr>
        <w:t>ОГРН</w:t>
      </w:r>
      <w:r w:rsidRPr="00FB7546">
        <w:rPr>
          <w:color w:val="212121"/>
        </w:rPr>
        <w:t xml:space="preserve">: 1057813296133, </w:t>
      </w:r>
      <w:r w:rsidRPr="00FB7546">
        <w:rPr>
          <w:rFonts w:hint="eastAsia"/>
          <w:color w:val="212121"/>
        </w:rPr>
        <w:t>телефон</w:t>
      </w:r>
      <w:r w:rsidRPr="00FB7546">
        <w:rPr>
          <w:color w:val="212121"/>
        </w:rPr>
        <w:t xml:space="preserve"> +7 (812) 622-22-25,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сайт</w:t>
      </w:r>
      <w:r w:rsidRPr="00FB7546">
        <w:rPr>
          <w:color w:val="212121"/>
        </w:rPr>
        <w:t>: https://tddomovoy.ru).</w:t>
      </w:r>
    </w:p>
    <w:p w14:paraId="5CDCD6F0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Покупатель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любое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физическое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акцептовавшее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публичную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условиях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приобретающее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исключительно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личных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нужд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связанных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осуществлением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предпринимательской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деятельности</w:t>
      </w:r>
      <w:r w:rsidRPr="00FB7546">
        <w:rPr>
          <w:color w:val="212121"/>
        </w:rPr>
        <w:t>.</w:t>
      </w:r>
    </w:p>
    <w:p w14:paraId="1F2E95B3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Магазин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обособленное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подразделения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предприятие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розничной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торговли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размещённое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стационарном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здании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оборудованном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продаж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товаров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оказания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услуг</w:t>
      </w:r>
      <w:r w:rsidRPr="00FB7546">
        <w:rPr>
          <w:color w:val="212121"/>
        </w:rPr>
        <w:t>.</w:t>
      </w:r>
    </w:p>
    <w:p w14:paraId="5931A5B4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Интернет</w:t>
      </w:r>
      <w:r w:rsidRPr="00FB7546">
        <w:rPr>
          <w:b/>
          <w:bCs/>
          <w:color w:val="212121"/>
        </w:rPr>
        <w:t>-</w:t>
      </w:r>
      <w:r w:rsidRPr="00FB7546">
        <w:rPr>
          <w:rFonts w:hint="eastAsia"/>
          <w:b/>
          <w:bCs/>
          <w:color w:val="212121"/>
        </w:rPr>
        <w:t>сайт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информационный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ресурс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расположенный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адресу</w:t>
      </w:r>
      <w:r w:rsidRPr="00FB7546">
        <w:rPr>
          <w:color w:val="212121"/>
        </w:rPr>
        <w:t xml:space="preserve">: https://tddomovoy.ru.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сайт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Сайт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равнозначными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терминами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трактуются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одинаково</w:t>
      </w:r>
      <w:r w:rsidRPr="00FB7546">
        <w:rPr>
          <w:color w:val="212121"/>
        </w:rPr>
        <w:t>.</w:t>
      </w:r>
    </w:p>
    <w:p w14:paraId="60AED4A3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Интернет</w:t>
      </w:r>
      <w:r w:rsidRPr="00FB7546">
        <w:rPr>
          <w:b/>
          <w:bCs/>
          <w:color w:val="212121"/>
        </w:rPr>
        <w:t>-</w:t>
      </w:r>
      <w:r w:rsidRPr="00FB7546">
        <w:rPr>
          <w:rFonts w:hint="eastAsia"/>
          <w:b/>
          <w:bCs/>
          <w:color w:val="212121"/>
        </w:rPr>
        <w:t>магазин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часть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организации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предназначенной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предоставления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посредством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сведений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необходимых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совершении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покупки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числе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ассортименте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товаров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ценах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продавце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способах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условиях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оплаты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доставки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приема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посредством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сообщений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намерении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приобрести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обеспечения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возможности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доставки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товаров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либо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уполномоченным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указанному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либо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пункта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самовывоза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магазин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принадлежащий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«УК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«СТАРТ»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расположен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адресу</w:t>
      </w:r>
      <w:r w:rsidRPr="00FB7546">
        <w:rPr>
          <w:color w:val="212121"/>
        </w:rPr>
        <w:t>: https://tddomovoy.ru.</w:t>
      </w:r>
    </w:p>
    <w:p w14:paraId="2E2060C9" w14:textId="2AF3DD3D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Программа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лояльности</w:t>
      </w:r>
      <w:r w:rsidRPr="00FB7546">
        <w:rPr>
          <w:b/>
          <w:bCs/>
          <w:color w:val="212121"/>
        </w:rPr>
        <w:t xml:space="preserve"> (</w:t>
      </w:r>
      <w:r w:rsidRPr="00FB7546">
        <w:rPr>
          <w:rFonts w:hint="eastAsia"/>
          <w:b/>
          <w:bCs/>
          <w:color w:val="212121"/>
        </w:rPr>
        <w:t>Программа</w:t>
      </w:r>
      <w:r w:rsidRPr="00FB7546">
        <w:rPr>
          <w:b/>
          <w:bCs/>
          <w:color w:val="212121"/>
        </w:rPr>
        <w:t>)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комплекс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взаимоотношений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осуществляемый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между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результате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которых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магазин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участвующие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Программе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предоставляют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Покупателю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совершившему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Покупку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Привилегии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соответствии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правилами</w:t>
      </w:r>
      <w:r w:rsidRPr="00FB7546">
        <w:rPr>
          <w:color w:val="212121"/>
        </w:rPr>
        <w:t xml:space="preserve"> </w:t>
      </w:r>
      <w:r w:rsidR="00AB2794">
        <w:rPr>
          <w:color w:val="212121"/>
        </w:rPr>
        <w:t>Положения по дисконтным картам.</w:t>
      </w:r>
    </w:p>
    <w:p w14:paraId="2B2DC441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Оферта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публичное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предложение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адресованное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любому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физическому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лицу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гражданину</w:t>
      </w:r>
      <w:r w:rsidRPr="00FB7546">
        <w:rPr>
          <w:color w:val="212121"/>
        </w:rPr>
        <w:t xml:space="preserve">), </w:t>
      </w:r>
      <w:r w:rsidRPr="00FB7546">
        <w:rPr>
          <w:rFonts w:hint="eastAsia"/>
          <w:color w:val="212121"/>
        </w:rPr>
        <w:t>заключить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ним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договор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купли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продажи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далее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«Договор»</w:t>
      </w:r>
      <w:r w:rsidRPr="00FB7546">
        <w:rPr>
          <w:color w:val="212121"/>
        </w:rPr>
        <w:t xml:space="preserve">)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существующих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условиях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содержащихся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включая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все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приложения</w:t>
      </w:r>
      <w:r w:rsidRPr="00FB7546">
        <w:rPr>
          <w:color w:val="212121"/>
        </w:rPr>
        <w:t>.</w:t>
      </w:r>
    </w:p>
    <w:p w14:paraId="15CEC529" w14:textId="26B7554C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Акцепт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безоговорочное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принятие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порядке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предусмотренном</w:t>
      </w:r>
      <w:r w:rsidRPr="00FB7546">
        <w:rPr>
          <w:color w:val="212121"/>
        </w:rPr>
        <w:t xml:space="preserve"> </w:t>
      </w:r>
      <w:r w:rsidR="00AB2794">
        <w:rPr>
          <w:rFonts w:hint="eastAsia"/>
          <w:color w:val="212121"/>
        </w:rPr>
        <w:t>Положением по дисконтным картам</w:t>
      </w:r>
    </w:p>
    <w:p w14:paraId="386E7DAD" w14:textId="12971B08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Товар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изделия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ассортименте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представленные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="00AB2794">
        <w:rPr>
          <w:color w:val="212121"/>
        </w:rPr>
        <w:t xml:space="preserve">Магазине и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магазине</w:t>
      </w:r>
      <w:r w:rsidR="00AB2794">
        <w:rPr>
          <w:color w:val="212121"/>
        </w:rPr>
        <w:t xml:space="preserve">. </w:t>
      </w:r>
    </w:p>
    <w:p w14:paraId="01D83024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Анкета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заявление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присоединении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пользе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интересе</w:t>
      </w:r>
      <w:r w:rsidRPr="00FB7546">
        <w:rPr>
          <w:color w:val="212121"/>
        </w:rPr>
        <w:t>.</w:t>
      </w:r>
    </w:p>
    <w:p w14:paraId="5DBB83D5" w14:textId="167E6A08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Дисконтная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карта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неперсонифицированный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документ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виде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пластиковой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Виртуальной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, </w:t>
      </w:r>
      <w:r w:rsidR="00AB2794">
        <w:rPr>
          <w:rFonts w:hint="eastAsia"/>
          <w:color w:val="212121"/>
        </w:rPr>
        <w:t xml:space="preserve">для получения которой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должен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пройти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процедуру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регистрации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заполнив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все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обязательные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электронной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регистрационной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формы</w:t>
      </w:r>
      <w:r w:rsidR="00AB2794">
        <w:rPr>
          <w:color w:val="212121"/>
        </w:rPr>
        <w:t>. Дисконтная карта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име</w:t>
      </w:r>
      <w:r w:rsidR="00AB2794">
        <w:rPr>
          <w:rFonts w:hint="eastAsia"/>
          <w:color w:val="212121"/>
        </w:rPr>
        <w:t xml:space="preserve">ет </w:t>
      </w:r>
      <w:r w:rsidRPr="00FB7546">
        <w:rPr>
          <w:rFonts w:hint="eastAsia"/>
          <w:color w:val="212121"/>
        </w:rPr>
        <w:t>уникальный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внутренний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номер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срок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действия</w:t>
      </w:r>
      <w:r w:rsidRPr="00FB7546">
        <w:rPr>
          <w:color w:val="212121"/>
        </w:rPr>
        <w:t>,</w:t>
      </w:r>
      <w:r w:rsidR="00AB2794">
        <w:rPr>
          <w:color w:val="212121"/>
        </w:rPr>
        <w:t xml:space="preserve"> и передается </w:t>
      </w:r>
      <w:r w:rsidRPr="00FB7546">
        <w:rPr>
          <w:rFonts w:hint="eastAsia"/>
          <w:color w:val="212121"/>
        </w:rPr>
        <w:t>покупател</w:t>
      </w:r>
      <w:r w:rsidR="00AB2794">
        <w:rPr>
          <w:rFonts w:hint="eastAsia"/>
          <w:color w:val="212121"/>
        </w:rPr>
        <w:t>ю</w:t>
      </w:r>
      <w:r w:rsidRPr="00FB7546">
        <w:rPr>
          <w:color w:val="212121"/>
        </w:rPr>
        <w:t xml:space="preserve"> </w:t>
      </w:r>
      <w:r w:rsidR="00AB2794">
        <w:rPr>
          <w:rFonts w:hint="eastAsia"/>
          <w:color w:val="212121"/>
        </w:rPr>
        <w:t>в целях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предъявле</w:t>
      </w:r>
      <w:r w:rsidR="00AB2794">
        <w:rPr>
          <w:rFonts w:hint="eastAsia"/>
          <w:color w:val="212121"/>
        </w:rPr>
        <w:t>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приобретении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товаров</w:t>
      </w:r>
      <w:r w:rsidR="00AB2794">
        <w:rPr>
          <w:color w:val="212121"/>
        </w:rPr>
        <w:t xml:space="preserve">. Дисконтная карта </w:t>
      </w:r>
      <w:r w:rsidRPr="00FB7546">
        <w:rPr>
          <w:rFonts w:hint="eastAsia"/>
          <w:color w:val="212121"/>
        </w:rPr>
        <w:t>подтвержда</w:t>
      </w:r>
      <w:r w:rsidR="00AB2794">
        <w:rPr>
          <w:rFonts w:hint="eastAsia"/>
          <w:color w:val="212121"/>
        </w:rPr>
        <w:t>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оплату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скидкой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сумму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размере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учетом</w:t>
      </w:r>
      <w:r w:rsidRPr="00FB7546">
        <w:rPr>
          <w:color w:val="212121"/>
        </w:rPr>
        <w:t xml:space="preserve">) </w:t>
      </w:r>
      <w:r w:rsidRPr="00FB7546">
        <w:rPr>
          <w:rFonts w:hint="eastAsia"/>
          <w:color w:val="212121"/>
        </w:rPr>
        <w:t>Номинала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Дисконтная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собственностью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передается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пользование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безвозмездно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может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служить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основанием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каких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либо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компенсаций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отказа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нее</w:t>
      </w:r>
      <w:r w:rsidRPr="00FB7546">
        <w:rPr>
          <w:color w:val="212121"/>
        </w:rPr>
        <w:t>.</w:t>
      </w:r>
    </w:p>
    <w:p w14:paraId="7DBD6967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Номинал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дисконтной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карты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размер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скидки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установленной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действующими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процентах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стоимости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которая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может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изменяться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зависимости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суммы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накоплений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карте</w:t>
      </w:r>
      <w:r w:rsidRPr="00FB7546">
        <w:rPr>
          <w:color w:val="212121"/>
        </w:rPr>
        <w:t>.</w:t>
      </w:r>
    </w:p>
    <w:p w14:paraId="6681A241" w14:textId="1236F021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Правила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использования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дисконтной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карты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картам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>,</w:t>
      </w:r>
      <w:r w:rsidR="00AB2794">
        <w:rPr>
          <w:color w:val="212121"/>
        </w:rPr>
        <w:t xml:space="preserve"> установленные в Положении по дисконтным картам, которые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определяю</w:t>
      </w:r>
      <w:r w:rsidR="00AB2794">
        <w:rPr>
          <w:rFonts w:hint="eastAsia"/>
          <w:color w:val="212121"/>
        </w:rPr>
        <w:t>т</w:t>
      </w:r>
      <w:r w:rsidR="00AB2794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порядок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выдачи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принятия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покупателями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далее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</w:t>
      </w:r>
      <w:r w:rsidRPr="00FB7546">
        <w:rPr>
          <w:color w:val="212121"/>
        </w:rPr>
        <w:t xml:space="preserve">). </w:t>
      </w:r>
      <w:r w:rsidRPr="00FB7546">
        <w:rPr>
          <w:rFonts w:hint="eastAsia"/>
          <w:color w:val="212121"/>
        </w:rPr>
        <w:t>Правила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публикуются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официальном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 xml:space="preserve"> https://tddomovoy.ru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размещаются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информационных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стойках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магазинов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>.</w:t>
      </w:r>
    </w:p>
    <w:p w14:paraId="163A91F9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· </w:t>
      </w:r>
      <w:r w:rsidRPr="00FB7546">
        <w:rPr>
          <w:rFonts w:hint="eastAsia"/>
          <w:b/>
          <w:bCs/>
          <w:color w:val="212121"/>
        </w:rPr>
        <w:t>Приложение</w:t>
      </w:r>
      <w:r w:rsidRPr="00FB7546">
        <w:rPr>
          <w:rFonts w:hint="eastAsia"/>
          <w:color w:val="212121"/>
        </w:rPr>
        <w:t> –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промышленная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версия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то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есть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версия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введенная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эксплуатацию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доступная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неограниченного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круга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функционирующая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операционных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системах</w:t>
      </w:r>
      <w:r w:rsidRPr="00FB7546">
        <w:rPr>
          <w:color w:val="212121"/>
        </w:rPr>
        <w:t xml:space="preserve"> Android, iOS, </w:t>
      </w:r>
      <w:r w:rsidRPr="00FB7546">
        <w:rPr>
          <w:rFonts w:hint="eastAsia"/>
          <w:color w:val="212121"/>
        </w:rPr>
        <w:t>исключительное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которое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принадлежит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третьему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лицу</w:t>
      </w:r>
      <w:r w:rsidRPr="00FB7546">
        <w:rPr>
          <w:color w:val="212121"/>
        </w:rPr>
        <w:t>.</w:t>
      </w:r>
    </w:p>
    <w:p w14:paraId="5FFEC8AF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b/>
          <w:bCs/>
          <w:color w:val="212121"/>
        </w:rPr>
        <w:t xml:space="preserve">2. </w:t>
      </w:r>
      <w:r w:rsidRPr="00FB7546">
        <w:rPr>
          <w:rFonts w:hint="eastAsia"/>
          <w:b/>
          <w:bCs/>
          <w:color w:val="212121"/>
        </w:rPr>
        <w:t>Предмет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оферты</w:t>
      </w:r>
    </w:p>
    <w:p w14:paraId="4C65C980" w14:textId="0E079E69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2.1. </w:t>
      </w:r>
      <w:r w:rsidRPr="00FB7546">
        <w:rPr>
          <w:rFonts w:hint="eastAsia"/>
          <w:color w:val="212121"/>
        </w:rPr>
        <w:t>Продавец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предоставля</w:t>
      </w:r>
      <w:r w:rsidRPr="00FB7546">
        <w:rPr>
          <w:color w:val="212121"/>
        </w:rPr>
        <w:t>е</w:t>
      </w:r>
      <w:r w:rsidRPr="00FB7546">
        <w:rPr>
          <w:rFonts w:hint="eastAsia"/>
          <w:color w:val="212121"/>
        </w:rPr>
        <w:t>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Покупателю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совершившему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Покупку</w:t>
      </w:r>
      <w:r w:rsidRPr="00FB7546">
        <w:rPr>
          <w:color w:val="212121"/>
        </w:rPr>
        <w:t xml:space="preserve">, права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>
        <w:rPr>
          <w:color w:val="212121"/>
        </w:rPr>
        <w:t xml:space="preserve">и </w:t>
      </w:r>
      <w:r w:rsidRPr="00FB7546">
        <w:rPr>
          <w:rFonts w:hint="eastAsia"/>
          <w:color w:val="212121"/>
        </w:rPr>
        <w:t>Привилегии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соответствии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Программы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виде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скидок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бонусов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любым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другим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способом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усмотрение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вправе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воспользоваться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привилегиями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совершении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покупки</w:t>
      </w:r>
      <w:r w:rsidRPr="00FB7546">
        <w:rPr>
          <w:color w:val="212121"/>
        </w:rPr>
        <w:t>.</w:t>
      </w:r>
    </w:p>
    <w:p w14:paraId="77F00ADD" w14:textId="1452B5D8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2.2. </w:t>
      </w:r>
      <w:r w:rsidRPr="00FB7546">
        <w:rPr>
          <w:rFonts w:hint="eastAsia"/>
          <w:color w:val="212121"/>
        </w:rPr>
        <w:t>Настоящая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</w:t>
      </w:r>
      <w:r w:rsidR="00AB2794">
        <w:rPr>
          <w:color w:val="212121"/>
        </w:rPr>
        <w:t>е</w:t>
      </w:r>
      <w:r w:rsidRPr="00FB7546">
        <w:rPr>
          <w:rFonts w:hint="eastAsia"/>
          <w:color w:val="212121"/>
        </w:rPr>
        <w:t>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официальным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документ</w:t>
      </w:r>
      <w:r w:rsidR="00AB2794">
        <w:rPr>
          <w:color w:val="212121"/>
        </w:rPr>
        <w:t>о</w:t>
      </w:r>
      <w:r w:rsidRPr="00FB7546">
        <w:rPr>
          <w:rFonts w:hint="eastAsia"/>
          <w:color w:val="212121"/>
        </w:rPr>
        <w:t>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>.</w:t>
      </w:r>
    </w:p>
    <w:p w14:paraId="4EDDB88B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b/>
          <w:bCs/>
          <w:color w:val="212121"/>
        </w:rPr>
        <w:t xml:space="preserve">3. </w:t>
      </w:r>
      <w:r w:rsidRPr="00FB7546">
        <w:rPr>
          <w:rFonts w:hint="eastAsia"/>
          <w:b/>
          <w:bCs/>
          <w:color w:val="212121"/>
        </w:rPr>
        <w:t>Порядок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выдачи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и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расчеты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по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дисконтной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карте</w:t>
      </w:r>
      <w:r w:rsidRPr="00FB7546">
        <w:rPr>
          <w:b/>
          <w:bCs/>
          <w:color w:val="212121"/>
        </w:rPr>
        <w:t>.</w:t>
      </w:r>
    </w:p>
    <w:p w14:paraId="2AFD9ADE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3.1.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предоставления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скидок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должен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предъявить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расчетно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кассовом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узле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начала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расчетов</w:t>
      </w:r>
      <w:r w:rsidRPr="00FB7546">
        <w:rPr>
          <w:color w:val="212121"/>
        </w:rPr>
        <w:t>.</w:t>
      </w:r>
    </w:p>
    <w:p w14:paraId="5E2AFF7A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3.2. </w:t>
      </w:r>
      <w:r w:rsidRPr="00FB7546">
        <w:rPr>
          <w:rFonts w:hint="eastAsia"/>
          <w:color w:val="212121"/>
        </w:rPr>
        <w:t>Дисконтные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выполнившим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получения</w:t>
      </w:r>
      <w:r w:rsidRPr="00FB7546">
        <w:rPr>
          <w:color w:val="212121"/>
        </w:rPr>
        <w:t>.</w:t>
      </w:r>
    </w:p>
    <w:p w14:paraId="3297DA71" w14:textId="4416D15F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3.3. </w:t>
      </w:r>
      <w:r w:rsidRPr="00FB7546">
        <w:rPr>
          <w:rFonts w:hint="eastAsia"/>
          <w:color w:val="212121"/>
        </w:rPr>
        <w:t>Дисконтные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одном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следующих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случаев</w:t>
      </w:r>
      <w:r w:rsidRPr="00FB7546">
        <w:rPr>
          <w:color w:val="212121"/>
        </w:rPr>
        <w:t xml:space="preserve">: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заполнения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Анкеты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активации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 xml:space="preserve"> tddomovoy.ru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разделе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«Активация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карты»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заполнения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Анкеты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 xml:space="preserve"> tddomovoy.ru (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получения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Виртуальной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 xml:space="preserve"> tddomovoy.ru),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заполнении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Анкеты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="00AB2794">
        <w:rPr>
          <w:color w:val="212121"/>
        </w:rPr>
        <w:t xml:space="preserve"> мобильном</w:t>
      </w:r>
      <w:r w:rsidRPr="00FB7546">
        <w:rPr>
          <w:color w:val="212121"/>
        </w:rPr>
        <w:t xml:space="preserve"> </w:t>
      </w:r>
      <w:r w:rsidR="00AB2794">
        <w:rPr>
          <w:rFonts w:hint="eastAsia"/>
          <w:color w:val="212121"/>
        </w:rPr>
        <w:t>п</w:t>
      </w:r>
      <w:r w:rsidRPr="00FB7546">
        <w:rPr>
          <w:rFonts w:hint="eastAsia"/>
          <w:color w:val="212121"/>
        </w:rPr>
        <w:t>риложении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получения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Виртуальной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).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если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пожелает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заменить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виртуальную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пластиковую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карту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ему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следует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обратиться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стойку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ГОК</w:t>
      </w:r>
      <w:r w:rsidRPr="00FB7546">
        <w:rPr>
          <w:color w:val="212121"/>
        </w:rPr>
        <w:t>.</w:t>
      </w:r>
    </w:p>
    <w:p w14:paraId="06A3E2D7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3.4.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вправе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заполнить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свои</w:t>
      </w:r>
      <w:r w:rsidRPr="00FB7546">
        <w:rPr>
          <w:color w:val="212121"/>
        </w:rPr>
        <w:t xml:space="preserve"> </w:t>
      </w:r>
      <w:r w:rsidRPr="00F95890">
        <w:rPr>
          <w:color w:val="212121"/>
        </w:rPr>
        <w:t>персональные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Анкете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именно</w:t>
      </w:r>
      <w:r w:rsidRPr="00FB7546">
        <w:rPr>
          <w:color w:val="212121"/>
        </w:rPr>
        <w:t xml:space="preserve">: </w:t>
      </w:r>
      <w:r w:rsidRPr="00FB7546">
        <w:rPr>
          <w:rFonts w:hint="eastAsia"/>
          <w:color w:val="212121"/>
        </w:rPr>
        <w:t>фамилия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имя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отчество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сведения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выданном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паспорте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дата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рождения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адрес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проживания</w:t>
      </w:r>
      <w:r w:rsidRPr="00FB7546">
        <w:rPr>
          <w:color w:val="212121"/>
        </w:rPr>
        <w:t xml:space="preserve">: </w:t>
      </w:r>
      <w:r w:rsidRPr="00FB7546">
        <w:rPr>
          <w:rFonts w:hint="eastAsia"/>
          <w:color w:val="212121"/>
        </w:rPr>
        <w:t>город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район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улица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дом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корпус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квартира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контактная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информация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смс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e-mail </w:t>
      </w:r>
      <w:r w:rsidRPr="00FB7546">
        <w:rPr>
          <w:rFonts w:hint="eastAsia"/>
          <w:color w:val="212121"/>
        </w:rPr>
        <w:t>рассылку</w:t>
      </w:r>
      <w:r w:rsidRPr="00FB7546">
        <w:rPr>
          <w:color w:val="212121"/>
        </w:rPr>
        <w:t xml:space="preserve">): </w:t>
      </w:r>
      <w:r w:rsidRPr="00FB7546">
        <w:rPr>
          <w:rFonts w:hint="eastAsia"/>
          <w:color w:val="212121"/>
        </w:rPr>
        <w:t>телефон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мобильный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домашний</w:t>
      </w:r>
      <w:r w:rsidRPr="00FB7546">
        <w:rPr>
          <w:color w:val="212121"/>
        </w:rPr>
        <w:t>), e-mail (</w:t>
      </w:r>
      <w:r w:rsidRPr="00FB7546">
        <w:rPr>
          <w:rFonts w:hint="eastAsia"/>
          <w:color w:val="212121"/>
        </w:rPr>
        <w:t>адрес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электронной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почты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), </w:t>
      </w:r>
      <w:r w:rsidRPr="00FB7546">
        <w:rPr>
          <w:rFonts w:hint="eastAsia"/>
          <w:color w:val="212121"/>
        </w:rPr>
        <w:t>иные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дополнительные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сведения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: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пенсионного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удостоверения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правоустанавливающих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документов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регистрации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брака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личная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подпись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заявителя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заполняются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объеме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достаточном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определения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законного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владельца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Сведения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обозначенные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значком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«</w:t>
      </w:r>
      <w:r w:rsidRPr="00FB7546">
        <w:rPr>
          <w:color w:val="212121"/>
        </w:rPr>
        <w:t>*</w:t>
      </w:r>
      <w:r w:rsidRPr="00FB7546">
        <w:rPr>
          <w:rFonts w:hint="eastAsia"/>
          <w:color w:val="212121"/>
        </w:rPr>
        <w:t>»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обязательны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оформления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>.</w:t>
      </w:r>
    </w:p>
    <w:p w14:paraId="58421803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3.5. </w:t>
      </w:r>
      <w:r w:rsidRPr="00FB7546">
        <w:rPr>
          <w:rFonts w:hint="eastAsia"/>
          <w:color w:val="212121"/>
        </w:rPr>
        <w:t>Если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желает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получать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отказывается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предоставить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минимальный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набор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сведений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оформления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обязательные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сведения</w:t>
      </w:r>
      <w:r w:rsidRPr="00FB7546">
        <w:rPr>
          <w:color w:val="212121"/>
        </w:rPr>
        <w:t xml:space="preserve">) </w:t>
      </w:r>
      <w:r w:rsidRPr="00FB7546">
        <w:rPr>
          <w:rFonts w:hint="eastAsia"/>
          <w:color w:val="212121"/>
        </w:rPr>
        <w:t>дисконтная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основании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что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имеет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пользе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интересе</w:t>
      </w:r>
      <w:r w:rsidRPr="00FB7546">
        <w:rPr>
          <w:color w:val="212121"/>
        </w:rPr>
        <w:t>.</w:t>
      </w:r>
    </w:p>
    <w:p w14:paraId="7AA016FC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b/>
          <w:bCs/>
          <w:color w:val="212121"/>
        </w:rPr>
        <w:t xml:space="preserve">4. </w:t>
      </w:r>
      <w:r w:rsidRPr="00FB7546">
        <w:rPr>
          <w:rFonts w:hint="eastAsia"/>
          <w:b/>
          <w:bCs/>
          <w:color w:val="212121"/>
        </w:rPr>
        <w:t>Общие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положения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для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применяемых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дисконтных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карт</w:t>
      </w:r>
      <w:r w:rsidRPr="00FB7546">
        <w:rPr>
          <w:b/>
          <w:bCs/>
          <w:color w:val="212121"/>
        </w:rPr>
        <w:t>.</w:t>
      </w:r>
    </w:p>
    <w:p w14:paraId="6A9EB0F7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rFonts w:hint="eastAsia"/>
          <w:color w:val="212121"/>
        </w:rPr>
        <w:t>Дисконтные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действуют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всех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зависимости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места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выдачи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следующим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правилам</w:t>
      </w:r>
      <w:r w:rsidRPr="00FB7546">
        <w:rPr>
          <w:color w:val="212121"/>
        </w:rPr>
        <w:t>:</w:t>
      </w:r>
    </w:p>
    <w:p w14:paraId="64F7D177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4.1. </w:t>
      </w:r>
      <w:r w:rsidRPr="00FB7546">
        <w:rPr>
          <w:rFonts w:hint="eastAsia"/>
          <w:color w:val="212121"/>
        </w:rPr>
        <w:t>Скидка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распространяется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всю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покупку</w:t>
      </w:r>
      <w:r w:rsidRPr="00FB7546">
        <w:rPr>
          <w:color w:val="212121"/>
        </w:rPr>
        <w:t>.</w:t>
      </w:r>
    </w:p>
    <w:p w14:paraId="122BA4FD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4.2. </w:t>
      </w:r>
      <w:r w:rsidRPr="00FB7546">
        <w:rPr>
          <w:rFonts w:hint="eastAsia"/>
          <w:color w:val="212121"/>
        </w:rPr>
        <w:t>Скидка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предоставляется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приобретаемые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юридическими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лицами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индивидуальными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предпринимателями</w:t>
      </w:r>
      <w:r w:rsidRPr="00FB7546">
        <w:rPr>
          <w:color w:val="212121"/>
        </w:rPr>
        <w:t>.</w:t>
      </w:r>
    </w:p>
    <w:p w14:paraId="2F6540D3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4.3. </w:t>
      </w:r>
      <w:r w:rsidRPr="00FB7546">
        <w:rPr>
          <w:rFonts w:hint="eastAsia"/>
          <w:color w:val="212121"/>
        </w:rPr>
        <w:t>Скидка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распространяется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Товар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реализуемый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купонам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уценке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специальным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акциям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предложениям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распродажам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бонусов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которые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применяются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проводятся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магазинах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торговой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если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установлено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Скидка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распространяется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договоры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оказания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услуг</w:t>
      </w:r>
      <w:r w:rsidRPr="00FB7546">
        <w:rPr>
          <w:color w:val="212121"/>
        </w:rPr>
        <w:t>/</w:t>
      </w:r>
      <w:r w:rsidRPr="00FB7546">
        <w:rPr>
          <w:rFonts w:hint="eastAsia"/>
          <w:color w:val="212121"/>
        </w:rPr>
        <w:t>выполнения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работ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доставку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если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специально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установлено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карты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Сумма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покупок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купонам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подарочным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сертификатам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зачисляется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карту</w:t>
      </w:r>
      <w:r w:rsidRPr="00FB7546">
        <w:rPr>
          <w:color w:val="212121"/>
        </w:rPr>
        <w:t>.</w:t>
      </w:r>
    </w:p>
    <w:p w14:paraId="5A7499FF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4.4. </w:t>
      </w:r>
      <w:r w:rsidRPr="00FB7546">
        <w:rPr>
          <w:rFonts w:hint="eastAsia"/>
          <w:color w:val="212121"/>
        </w:rPr>
        <w:t>Среди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владельцев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могут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проводиться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розыгрыши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призов</w:t>
      </w:r>
      <w:r w:rsidRPr="00FB7546">
        <w:rPr>
          <w:color w:val="212121"/>
        </w:rPr>
        <w:t>.</w:t>
      </w:r>
    </w:p>
    <w:p w14:paraId="4644A015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4.5. </w:t>
      </w:r>
      <w:r w:rsidRPr="00FB7546">
        <w:rPr>
          <w:rFonts w:hint="eastAsia"/>
          <w:color w:val="212121"/>
        </w:rPr>
        <w:t>Дисконтная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собственностью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передается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клиенту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пользование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безвозмездно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может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служить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основанием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каких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компенсаций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отказа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>.</w:t>
      </w:r>
    </w:p>
    <w:p w14:paraId="51BE144E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b/>
          <w:bCs/>
          <w:color w:val="212121"/>
        </w:rPr>
        <w:t xml:space="preserve">5. </w:t>
      </w:r>
      <w:r w:rsidRPr="00FB7546">
        <w:rPr>
          <w:rFonts w:hint="eastAsia"/>
          <w:b/>
          <w:bCs/>
          <w:color w:val="212121"/>
        </w:rPr>
        <w:t>Прочие</w:t>
      </w:r>
      <w:r w:rsidRPr="00FB7546">
        <w:rPr>
          <w:b/>
          <w:bCs/>
          <w:color w:val="212121"/>
        </w:rPr>
        <w:t xml:space="preserve"> </w:t>
      </w:r>
      <w:r w:rsidRPr="00FB7546">
        <w:rPr>
          <w:rFonts w:hint="eastAsia"/>
          <w:b/>
          <w:bCs/>
          <w:color w:val="212121"/>
        </w:rPr>
        <w:t>условия</w:t>
      </w:r>
    </w:p>
    <w:p w14:paraId="041DC38A" w14:textId="0E404121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5.1. </w:t>
      </w:r>
      <w:r w:rsidRPr="00FB7546">
        <w:rPr>
          <w:rFonts w:hint="eastAsia"/>
          <w:color w:val="212121"/>
        </w:rPr>
        <w:t>Совершая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действия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акцепту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выражает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разрешает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обрабатывать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свои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числе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фамилию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имя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отчество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дата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рождения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пол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почтовый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</w:t>
      </w:r>
      <w:r w:rsidRPr="00FB7546">
        <w:rPr>
          <w:color w:val="212121"/>
        </w:rPr>
        <w:t xml:space="preserve">; </w:t>
      </w:r>
      <w:r w:rsidRPr="00FB7546">
        <w:rPr>
          <w:rFonts w:hint="eastAsia"/>
          <w:color w:val="212121"/>
        </w:rPr>
        <w:t>домашний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рабочий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мобильный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телефоны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адрес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электронной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почты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включая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сбор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систематизацию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накопление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хранение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уточнение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обновление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изменение</w:t>
      </w:r>
      <w:r w:rsidRPr="00FB7546">
        <w:rPr>
          <w:color w:val="212121"/>
        </w:rPr>
        <w:t xml:space="preserve">), </w:t>
      </w:r>
      <w:r w:rsidRPr="00FB7546">
        <w:rPr>
          <w:rFonts w:hint="eastAsia"/>
          <w:color w:val="212121"/>
        </w:rPr>
        <w:t>использование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распространение</w:t>
      </w:r>
      <w:r w:rsidRPr="00FB7546">
        <w:rPr>
          <w:color w:val="212121"/>
        </w:rPr>
        <w:t xml:space="preserve"> ), </w:t>
      </w:r>
      <w:r w:rsidRPr="00FB7546">
        <w:rPr>
          <w:rFonts w:hint="eastAsia"/>
          <w:color w:val="212121"/>
        </w:rPr>
        <w:t>обезличивание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блокирование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уничтожение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передачу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контрагентам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95890">
        <w:rPr>
          <w:color w:val="212121"/>
        </w:rPr>
        <w:t>, указанным в разделе «Перечень третьих лиц, которым передаются пользовательские данные и/или привлекаются к обработке персональных данных». (ссылка на раздел)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целью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дальнейшей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обработки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включая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сбор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систематизацию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накопление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хранение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уточнение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обновление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изменение</w:t>
      </w:r>
      <w:r w:rsidRPr="00FB7546">
        <w:rPr>
          <w:color w:val="212121"/>
        </w:rPr>
        <w:t xml:space="preserve">), </w:t>
      </w:r>
      <w:r w:rsidRPr="00FB7546">
        <w:rPr>
          <w:rFonts w:hint="eastAsia"/>
          <w:color w:val="212121"/>
        </w:rPr>
        <w:t>использование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распространение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обезличивание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блокирование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уничтожение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) </w:t>
      </w:r>
      <w:r w:rsidRPr="00FB7546">
        <w:rPr>
          <w:rFonts w:hint="eastAsia"/>
          <w:color w:val="212121"/>
        </w:rPr>
        <w:t>для</w:t>
      </w:r>
      <w:r w:rsidR="00AB2794">
        <w:rPr>
          <w:color w:val="212121"/>
        </w:rPr>
        <w:t xml:space="preserve"> исполнения Продавцом своих обязательств,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проведения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исследований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улучшени</w:t>
      </w:r>
      <w:r w:rsidR="00AB2794">
        <w:rPr>
          <w:rFonts w:hint="eastAsia"/>
          <w:color w:val="212121"/>
        </w:rPr>
        <w:t>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качества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услуг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проведения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маркетинговых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программ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статистических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исследований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продвижения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услуг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рынке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путем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осуществления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прямых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контактов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помощью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различных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средств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связи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включая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ограничиваясь</w:t>
      </w:r>
      <w:r w:rsidRPr="00FB7546">
        <w:rPr>
          <w:color w:val="212121"/>
        </w:rPr>
        <w:t xml:space="preserve">: </w:t>
      </w:r>
      <w:r w:rsidRPr="00FB7546">
        <w:rPr>
          <w:rFonts w:hint="eastAsia"/>
          <w:color w:val="212121"/>
        </w:rPr>
        <w:t>почтовая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рассылка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электронная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почта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телефон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факсимильная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связь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сеть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выражает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разрешает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контрагентам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обрабатывать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помощью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автоматизированных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систем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управления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базами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программных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средств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специально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разработанных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поручению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Работа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такими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системами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осуществляется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предписанному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оператором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алгоритму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сбор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систематизация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накопление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хранение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уточнение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использование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блокирование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уничтожение</w:t>
      </w:r>
      <w:r w:rsidRPr="00FB7546">
        <w:rPr>
          <w:color w:val="212121"/>
        </w:rPr>
        <w:t xml:space="preserve">). </w:t>
      </w:r>
      <w:r w:rsidRPr="00FB7546">
        <w:rPr>
          <w:rFonts w:hint="eastAsia"/>
          <w:color w:val="212121"/>
        </w:rPr>
        <w:t>Используемые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способы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обработки</w:t>
      </w:r>
      <w:r w:rsidRPr="00FB7546">
        <w:rPr>
          <w:color w:val="212121"/>
        </w:rPr>
        <w:t xml:space="preserve"> (</w:t>
      </w:r>
      <w:r w:rsidRPr="00FB7546">
        <w:rPr>
          <w:rFonts w:hint="eastAsia"/>
          <w:color w:val="212121"/>
        </w:rPr>
        <w:t>включая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ограничиваясь</w:t>
      </w:r>
      <w:r w:rsidRPr="00FB7546">
        <w:rPr>
          <w:color w:val="212121"/>
        </w:rPr>
        <w:t xml:space="preserve">): </w:t>
      </w:r>
      <w:r w:rsidRPr="00FB7546">
        <w:rPr>
          <w:rFonts w:hint="eastAsia"/>
          <w:color w:val="212121"/>
        </w:rPr>
        <w:t>уточнение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путем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телефонной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почтовой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связи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помощью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контакта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через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сеть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сегментация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базы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заданным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критериям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соглашается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тем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что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если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это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необходимо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реализации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целей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указанных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полученные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Продавцом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могут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быть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переданы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третьим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лицам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которым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Продавец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может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поручить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обработку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основании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договора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заключенного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такими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лицами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соблюдения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требований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законодательства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Российской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Федерации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обеспечении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такими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третьими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лицами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конфиденциальности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безопасности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обработке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передаче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указанных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Продавец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предупреждает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получающих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что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эти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конфиденциальными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могут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быть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лишь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целях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для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которых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они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сообщены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требуют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этих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лиц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соблюдения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этого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правила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вправе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запросить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своих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обработке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использовании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потребовать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исключения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исправления</w:t>
      </w:r>
      <w:r w:rsidRPr="00FB7546">
        <w:rPr>
          <w:color w:val="212121"/>
        </w:rPr>
        <w:t>/</w:t>
      </w:r>
      <w:r w:rsidRPr="00FB7546">
        <w:rPr>
          <w:rFonts w:hint="eastAsia"/>
          <w:color w:val="212121"/>
        </w:rPr>
        <w:t>дополнения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неверных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неполных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отправив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соответствующий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письменный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запрос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почтовый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Данное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обработку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95890">
        <w:rPr>
          <w:color w:val="212121"/>
        </w:rPr>
        <w:t xml:space="preserve"> предоставляется на срок</w:t>
      </w:r>
      <w:r w:rsidR="00F95890">
        <w:rPr>
          <w:color w:val="212121"/>
        </w:rPr>
        <w:t>,</w:t>
      </w:r>
      <w:r w:rsidRPr="00F95890">
        <w:rPr>
          <w:color w:val="212121"/>
        </w:rPr>
        <w:t xml:space="preserve"> указанный в анкете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может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быть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отозвано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посредством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направления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письменного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заявления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почтовый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адрес</w:t>
      </w:r>
      <w:r w:rsidR="00AB2794">
        <w:rPr>
          <w:color w:val="212121"/>
        </w:rPr>
        <w:t xml:space="preserve"> (электронную почту)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оформления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письменного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заявления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непосредс</w:t>
      </w:r>
      <w:r w:rsidRPr="00F95890">
        <w:rPr>
          <w:color w:val="212121"/>
        </w:rPr>
        <w:t>т</w:t>
      </w:r>
      <w:r w:rsidRPr="00FB7546">
        <w:rPr>
          <w:rFonts w:hint="eastAsia"/>
          <w:color w:val="212121"/>
        </w:rPr>
        <w:t>венно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Магазине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компании</w:t>
      </w:r>
      <w:r w:rsidRPr="00FB7546">
        <w:rPr>
          <w:color w:val="212121"/>
        </w:rPr>
        <w:t>.</w:t>
      </w:r>
    </w:p>
    <w:p w14:paraId="04E33863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5.2. </w:t>
      </w:r>
      <w:r w:rsidRPr="00FB7546">
        <w:rPr>
          <w:rFonts w:hint="eastAsia"/>
          <w:color w:val="212121"/>
        </w:rPr>
        <w:t>Продавец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имеет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изменять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условия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Программы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порядок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выдачи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использования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Дисконтных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карт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одностороннем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порядке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без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путём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размещения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изменений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>.</w:t>
      </w:r>
    </w:p>
    <w:p w14:paraId="1BF6EABC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5.3. </w:t>
      </w:r>
      <w:r w:rsidRPr="00FB7546">
        <w:rPr>
          <w:rFonts w:hint="eastAsia"/>
          <w:color w:val="212121"/>
        </w:rPr>
        <w:t>Продавец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вправе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направлять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сообщения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рекламно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информационного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характера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посредством</w:t>
      </w:r>
      <w:r w:rsidRPr="00FB7546">
        <w:rPr>
          <w:color w:val="212121"/>
        </w:rPr>
        <w:t xml:space="preserve"> e-mail, </w:t>
      </w:r>
      <w:r w:rsidRPr="00FB7546">
        <w:rPr>
          <w:rFonts w:hint="eastAsia"/>
          <w:color w:val="212121"/>
        </w:rPr>
        <w:t>смс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рассылок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посредством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Приложения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скидках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акциях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новых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поступлениях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</w:t>
      </w:r>
      <w:r w:rsidRPr="00FB7546">
        <w:rPr>
          <w:color w:val="212121"/>
        </w:rPr>
        <w:t>.</w:t>
      </w:r>
      <w:r w:rsidRPr="00FB7546">
        <w:rPr>
          <w:rFonts w:hint="eastAsia"/>
          <w:color w:val="212121"/>
        </w:rPr>
        <w:t>п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Частота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рассылок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определяется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самостоятельно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одностороннем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порядке</w:t>
      </w:r>
      <w:r w:rsidRPr="00FB7546">
        <w:rPr>
          <w:color w:val="212121"/>
        </w:rPr>
        <w:t xml:space="preserve">. </w:t>
      </w:r>
      <w:r w:rsidRPr="00FB7546">
        <w:rPr>
          <w:rFonts w:hint="eastAsia"/>
          <w:color w:val="212121"/>
        </w:rPr>
        <w:t>Совершая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действия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акцепту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выражает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разрешает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осуществлять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указанную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пункте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рассылку</w:t>
      </w:r>
      <w:r w:rsidRPr="00FB7546">
        <w:rPr>
          <w:color w:val="212121"/>
        </w:rPr>
        <w:t>.</w:t>
      </w:r>
    </w:p>
    <w:p w14:paraId="6A97EDAF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5.4. </w:t>
      </w:r>
      <w:r w:rsidRPr="00F95890">
        <w:rPr>
          <w:color w:val="212121"/>
        </w:rPr>
        <w:t xml:space="preserve">В соответствии с Политикой конфиденциальности персональных данных пользователей и посетителей (ссылка на сайт) </w:t>
      </w:r>
      <w:r w:rsidRPr="00FB7546">
        <w:rPr>
          <w:rFonts w:hint="eastAsia"/>
          <w:color w:val="212121"/>
        </w:rPr>
        <w:t>Продавец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обязуется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соблюдать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конфиденциальность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отношении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персональных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также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ставшей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известной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Продавцу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связи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исполнением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за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исключением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случаев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когда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такая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является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общедоступной</w:t>
      </w:r>
      <w:r w:rsidRPr="00FB7546">
        <w:rPr>
          <w:color w:val="212121"/>
        </w:rPr>
        <w:t xml:space="preserve">; </w:t>
      </w:r>
      <w:r w:rsidRPr="00FB7546">
        <w:rPr>
          <w:rFonts w:hint="eastAsia"/>
          <w:color w:val="212121"/>
        </w:rPr>
        <w:t>раскрыта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требованию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разрешения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Покупателя</w:t>
      </w:r>
      <w:r w:rsidRPr="00FB7546">
        <w:rPr>
          <w:color w:val="212121"/>
        </w:rPr>
        <w:t xml:space="preserve">; </w:t>
      </w:r>
      <w:r w:rsidRPr="00FB7546">
        <w:rPr>
          <w:rFonts w:hint="eastAsia"/>
          <w:color w:val="212121"/>
        </w:rPr>
        <w:t>требует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раскрытия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основаниям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предусмотренным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законодательством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поступлении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соответствующих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запросов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суда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или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уполномоченных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государственных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органов</w:t>
      </w:r>
      <w:r w:rsidRPr="00FB7546">
        <w:rPr>
          <w:color w:val="212121"/>
        </w:rPr>
        <w:t xml:space="preserve">; </w:t>
      </w:r>
      <w:r w:rsidRPr="00FB7546">
        <w:rPr>
          <w:rFonts w:hint="eastAsia"/>
          <w:color w:val="212121"/>
        </w:rPr>
        <w:t>раскрыта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основаниям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предусмотренным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соглашением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Сторон</w:t>
      </w:r>
      <w:r w:rsidRPr="00FB7546">
        <w:rPr>
          <w:color w:val="212121"/>
        </w:rPr>
        <w:t>.</w:t>
      </w:r>
    </w:p>
    <w:p w14:paraId="61864609" w14:textId="77777777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5.5. </w:t>
      </w:r>
      <w:r w:rsidRPr="00FB7546">
        <w:rPr>
          <w:rFonts w:hint="eastAsia"/>
          <w:color w:val="212121"/>
        </w:rPr>
        <w:t>Покупатель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гарантирует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что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все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настоящей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Оферты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ему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понятны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он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принимает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их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безусловно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полном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объёме</w:t>
      </w:r>
      <w:r w:rsidRPr="00FB7546">
        <w:rPr>
          <w:color w:val="212121"/>
        </w:rPr>
        <w:t>.</w:t>
      </w:r>
    </w:p>
    <w:p w14:paraId="7739C3F2" w14:textId="2F9DB395" w:rsidR="00EC2908" w:rsidRPr="00FB7546" w:rsidRDefault="00EC2908" w:rsidP="00FB7546">
      <w:pPr>
        <w:spacing w:after="270" w:line="270" w:lineRule="atLeast"/>
        <w:jc w:val="both"/>
        <w:rPr>
          <w:color w:val="212121"/>
        </w:rPr>
      </w:pPr>
      <w:r w:rsidRPr="00FB7546">
        <w:rPr>
          <w:color w:val="212121"/>
        </w:rPr>
        <w:t xml:space="preserve">5.6. </w:t>
      </w:r>
      <w:r w:rsidRPr="00FB7546">
        <w:rPr>
          <w:rFonts w:hint="eastAsia"/>
          <w:color w:val="212121"/>
        </w:rPr>
        <w:t>Вся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текстовая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графические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изображения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размещенные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на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Интернет</w:t>
      </w:r>
      <w:r w:rsidRPr="00FB7546">
        <w:rPr>
          <w:color w:val="212121"/>
        </w:rPr>
        <w:t>-</w:t>
      </w:r>
      <w:r w:rsidRPr="00FB7546">
        <w:rPr>
          <w:rFonts w:hint="eastAsia"/>
          <w:color w:val="212121"/>
        </w:rPr>
        <w:t>сайте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являются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объектом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авторского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права</w:t>
      </w:r>
      <w:r w:rsidRPr="00FB7546">
        <w:rPr>
          <w:color w:val="212121"/>
        </w:rPr>
        <w:t xml:space="preserve">, </w:t>
      </w:r>
      <w:r w:rsidRPr="00FB7546">
        <w:rPr>
          <w:rFonts w:hint="eastAsia"/>
          <w:color w:val="212121"/>
        </w:rPr>
        <w:t>использование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данной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информации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изображений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возможно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только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условии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получения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письменного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согласия</w:t>
      </w:r>
      <w:r w:rsidRPr="00FB7546">
        <w:rPr>
          <w:color w:val="212121"/>
        </w:rPr>
        <w:t xml:space="preserve"> </w:t>
      </w:r>
      <w:r w:rsidRPr="00FB7546">
        <w:rPr>
          <w:rFonts w:hint="eastAsia"/>
          <w:color w:val="212121"/>
        </w:rPr>
        <w:t>правообладателя</w:t>
      </w:r>
      <w:r w:rsidRPr="00FB7546">
        <w:rPr>
          <w:color w:val="212121"/>
        </w:rPr>
        <w:t>.</w:t>
      </w:r>
    </w:p>
    <w:p w14:paraId="7E1F24B4" w14:textId="77777777" w:rsidR="00EC2908" w:rsidRPr="00F95890" w:rsidRDefault="00EC2908" w:rsidP="00FB7546">
      <w:pPr>
        <w:jc w:val="both"/>
      </w:pPr>
    </w:p>
    <w:p w14:paraId="7459C20D" w14:textId="77777777" w:rsidR="00EC2908" w:rsidRPr="00F95890" w:rsidRDefault="00EC2908" w:rsidP="00FB7546">
      <w:pPr>
        <w:pStyle w:val="a4"/>
        <w:jc w:val="both"/>
        <w:rPr>
          <w:rFonts w:ascii="Times New Roman" w:hAnsi="Times New Roman"/>
          <w:szCs w:val="24"/>
        </w:rPr>
      </w:pPr>
    </w:p>
    <w:sectPr w:rsidR="00EC2908" w:rsidRPr="00F95890" w:rsidSect="00FB7546">
      <w:headerReference w:type="default" r:id="rId26"/>
      <w:footerReference w:type="default" r:id="rId27"/>
      <w:pgSz w:w="11906" w:h="16838"/>
      <w:pgMar w:top="2237" w:right="567" w:bottom="567" w:left="102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7C746" w14:textId="77777777" w:rsidR="00930AA6" w:rsidRDefault="00930AA6" w:rsidP="0014299B">
      <w:r>
        <w:separator/>
      </w:r>
    </w:p>
  </w:endnote>
  <w:endnote w:type="continuationSeparator" w:id="0">
    <w:p w14:paraId="5ADBF687" w14:textId="77777777" w:rsidR="00930AA6" w:rsidRDefault="00930AA6" w:rsidP="0014299B">
      <w:r>
        <w:continuationSeparator/>
      </w:r>
    </w:p>
  </w:endnote>
  <w:endnote w:type="continuationNotice" w:id="1">
    <w:p w14:paraId="27659848" w14:textId="77777777" w:rsidR="00930AA6" w:rsidRDefault="00930A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361822704"/>
      <w:docPartObj>
        <w:docPartGallery w:val="Page Numbers (Bottom of Page)"/>
        <w:docPartUnique/>
      </w:docPartObj>
    </w:sdtPr>
    <w:sdtEndPr/>
    <w:sdtContent>
      <w:p w14:paraId="49843311" w14:textId="77777777" w:rsidR="00930AA6" w:rsidRPr="00C42E17" w:rsidRDefault="00930AA6">
        <w:pPr>
          <w:pStyle w:val="ac"/>
          <w:jc w:val="right"/>
          <w:rPr>
            <w:sz w:val="20"/>
            <w:szCs w:val="20"/>
          </w:rPr>
        </w:pPr>
        <w:r w:rsidRPr="00C42E17">
          <w:rPr>
            <w:sz w:val="20"/>
            <w:szCs w:val="20"/>
          </w:rPr>
          <w:fldChar w:fldCharType="begin"/>
        </w:r>
        <w:r w:rsidRPr="00C42E17">
          <w:rPr>
            <w:sz w:val="20"/>
            <w:szCs w:val="20"/>
          </w:rPr>
          <w:instrText>PAGE   \* MERGEFORMAT</w:instrText>
        </w:r>
        <w:r w:rsidRPr="00C42E17">
          <w:rPr>
            <w:sz w:val="20"/>
            <w:szCs w:val="20"/>
          </w:rPr>
          <w:fldChar w:fldCharType="separate"/>
        </w:r>
        <w:r w:rsidR="001C4224">
          <w:rPr>
            <w:noProof/>
            <w:sz w:val="20"/>
            <w:szCs w:val="20"/>
          </w:rPr>
          <w:t>1</w:t>
        </w:r>
        <w:r w:rsidRPr="00C42E17">
          <w:rPr>
            <w:sz w:val="20"/>
            <w:szCs w:val="20"/>
          </w:rPr>
          <w:fldChar w:fldCharType="end"/>
        </w:r>
      </w:p>
    </w:sdtContent>
  </w:sdt>
  <w:p w14:paraId="6FA7DF27" w14:textId="77777777" w:rsidR="00930AA6" w:rsidRDefault="00930AA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E0D4A" w14:textId="77777777" w:rsidR="00930AA6" w:rsidRDefault="00930AA6" w:rsidP="0014299B">
      <w:r>
        <w:separator/>
      </w:r>
    </w:p>
  </w:footnote>
  <w:footnote w:type="continuationSeparator" w:id="0">
    <w:p w14:paraId="0E735486" w14:textId="77777777" w:rsidR="00930AA6" w:rsidRDefault="00930AA6" w:rsidP="0014299B">
      <w:r>
        <w:continuationSeparator/>
      </w:r>
    </w:p>
  </w:footnote>
  <w:footnote w:type="continuationNotice" w:id="1">
    <w:p w14:paraId="7B67E148" w14:textId="77777777" w:rsidR="00930AA6" w:rsidRDefault="00930AA6"/>
  </w:footnote>
  <w:footnote w:id="2">
    <w:p w14:paraId="6E166C08" w14:textId="69CB24DF" w:rsidR="00930AA6" w:rsidRDefault="00930AA6">
      <w:pPr>
        <w:pStyle w:val="af6"/>
      </w:pPr>
      <w:r>
        <w:rPr>
          <w:rStyle w:val="af8"/>
        </w:rPr>
        <w:footnoteRef/>
      </w:r>
      <w:r>
        <w:t xml:space="preserve"> В том числе магазины торговой сети «СТАРТ»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58E05" w14:textId="6391AC66" w:rsidR="00930AA6" w:rsidRDefault="00930AA6" w:rsidP="005F5634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23F895" wp14:editId="657AA3B6">
          <wp:simplePos x="0" y="0"/>
          <wp:positionH relativeFrom="page">
            <wp:align>left</wp:align>
          </wp:positionH>
          <wp:positionV relativeFrom="paragraph">
            <wp:posOffset>-449208</wp:posOffset>
          </wp:positionV>
          <wp:extent cx="7543800" cy="1844675"/>
          <wp:effectExtent l="0" t="0" r="0" b="3175"/>
          <wp:wrapNone/>
          <wp:docPr id="7" name="Рисунок 7" descr="Бланк Домовой НОВ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Бланк Домовой НОВЫ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84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6436F" w14:textId="77777777" w:rsidR="00930AA6" w:rsidRDefault="00930AA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41D6"/>
    <w:multiLevelType w:val="multilevel"/>
    <w:tmpl w:val="ED90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B301B"/>
    <w:multiLevelType w:val="hybridMultilevel"/>
    <w:tmpl w:val="D55CDABC"/>
    <w:lvl w:ilvl="0" w:tplc="D0029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9F4337"/>
    <w:multiLevelType w:val="multilevel"/>
    <w:tmpl w:val="8E527412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"/>
      <w:numFmt w:val="decimal"/>
      <w:lvlRestart w:val="0"/>
      <w:lvlText w:val="%1.%2.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3" w15:restartNumberingAfterBreak="0">
    <w:nsid w:val="1E543F3B"/>
    <w:multiLevelType w:val="multilevel"/>
    <w:tmpl w:val="1362FD38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2"/>
      <w:numFmt w:val="decimal"/>
      <w:lvlRestart w:val="0"/>
      <w:lvlText w:val="%1.%2.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4" w15:restartNumberingAfterBreak="0">
    <w:nsid w:val="21492622"/>
    <w:multiLevelType w:val="multilevel"/>
    <w:tmpl w:val="4000A8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19762EA"/>
    <w:multiLevelType w:val="hybridMultilevel"/>
    <w:tmpl w:val="2D822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97FE0"/>
    <w:multiLevelType w:val="multilevel"/>
    <w:tmpl w:val="3BEE75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D3B5FC8"/>
    <w:multiLevelType w:val="multilevel"/>
    <w:tmpl w:val="707E07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967472"/>
    <w:multiLevelType w:val="multilevel"/>
    <w:tmpl w:val="AF1C63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EC32160"/>
    <w:multiLevelType w:val="multilevel"/>
    <w:tmpl w:val="FAAE9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3310B44"/>
    <w:multiLevelType w:val="multilevel"/>
    <w:tmpl w:val="6F765ED4"/>
    <w:lvl w:ilvl="0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4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365E6DA4"/>
    <w:multiLevelType w:val="hybridMultilevel"/>
    <w:tmpl w:val="D32E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754E1"/>
    <w:multiLevelType w:val="multilevel"/>
    <w:tmpl w:val="22EAC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 w15:restartNumberingAfterBreak="0">
    <w:nsid w:val="3FA967E1"/>
    <w:multiLevelType w:val="hybridMultilevel"/>
    <w:tmpl w:val="EC122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42E92"/>
    <w:multiLevelType w:val="hybridMultilevel"/>
    <w:tmpl w:val="C094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F1D94"/>
    <w:multiLevelType w:val="multilevel"/>
    <w:tmpl w:val="CD28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A472E4F"/>
    <w:multiLevelType w:val="multilevel"/>
    <w:tmpl w:val="70AABC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5AAA6595"/>
    <w:multiLevelType w:val="multilevel"/>
    <w:tmpl w:val="8160B5F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8"/>
        </w:tabs>
        <w:ind w:left="288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76"/>
        </w:tabs>
        <w:ind w:left="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92"/>
        </w:tabs>
        <w:ind w:left="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08"/>
        </w:tabs>
        <w:ind w:left="1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"/>
        </w:tabs>
        <w:ind w:left="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24"/>
        </w:tabs>
        <w:ind w:left="1224" w:hanging="1800"/>
      </w:pPr>
      <w:rPr>
        <w:rFonts w:hint="default"/>
      </w:rPr>
    </w:lvl>
  </w:abstractNum>
  <w:abstractNum w:abstractNumId="18" w15:restartNumberingAfterBreak="0">
    <w:nsid w:val="5D9D08C4"/>
    <w:multiLevelType w:val="multilevel"/>
    <w:tmpl w:val="321E2C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65677DE1"/>
    <w:multiLevelType w:val="multilevel"/>
    <w:tmpl w:val="026E8F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B9465D3"/>
    <w:multiLevelType w:val="hybridMultilevel"/>
    <w:tmpl w:val="3FB8C9A4"/>
    <w:lvl w:ilvl="0" w:tplc="37D66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2E7DEC">
      <w:numFmt w:val="none"/>
      <w:lvlText w:val=""/>
      <w:lvlJc w:val="left"/>
      <w:pPr>
        <w:tabs>
          <w:tab w:val="num" w:pos="360"/>
        </w:tabs>
      </w:pPr>
    </w:lvl>
    <w:lvl w:ilvl="2" w:tplc="6762B99E">
      <w:numFmt w:val="none"/>
      <w:lvlText w:val=""/>
      <w:lvlJc w:val="left"/>
      <w:pPr>
        <w:tabs>
          <w:tab w:val="num" w:pos="360"/>
        </w:tabs>
      </w:pPr>
    </w:lvl>
    <w:lvl w:ilvl="3" w:tplc="657EEE70">
      <w:numFmt w:val="none"/>
      <w:lvlText w:val=""/>
      <w:lvlJc w:val="left"/>
      <w:pPr>
        <w:tabs>
          <w:tab w:val="num" w:pos="360"/>
        </w:tabs>
      </w:pPr>
    </w:lvl>
    <w:lvl w:ilvl="4" w:tplc="F7E25B76">
      <w:numFmt w:val="none"/>
      <w:lvlText w:val=""/>
      <w:lvlJc w:val="left"/>
      <w:pPr>
        <w:tabs>
          <w:tab w:val="num" w:pos="360"/>
        </w:tabs>
      </w:pPr>
    </w:lvl>
    <w:lvl w:ilvl="5" w:tplc="2466A4C8">
      <w:numFmt w:val="none"/>
      <w:lvlText w:val=""/>
      <w:lvlJc w:val="left"/>
      <w:pPr>
        <w:tabs>
          <w:tab w:val="num" w:pos="360"/>
        </w:tabs>
      </w:pPr>
    </w:lvl>
    <w:lvl w:ilvl="6" w:tplc="FDEE1AFA">
      <w:numFmt w:val="none"/>
      <w:lvlText w:val=""/>
      <w:lvlJc w:val="left"/>
      <w:pPr>
        <w:tabs>
          <w:tab w:val="num" w:pos="360"/>
        </w:tabs>
      </w:pPr>
    </w:lvl>
    <w:lvl w:ilvl="7" w:tplc="5F942EAE">
      <w:numFmt w:val="none"/>
      <w:lvlText w:val=""/>
      <w:lvlJc w:val="left"/>
      <w:pPr>
        <w:tabs>
          <w:tab w:val="num" w:pos="360"/>
        </w:tabs>
      </w:pPr>
    </w:lvl>
    <w:lvl w:ilvl="8" w:tplc="585048D6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71273AF7"/>
    <w:multiLevelType w:val="hybridMultilevel"/>
    <w:tmpl w:val="946C6A98"/>
    <w:lvl w:ilvl="0" w:tplc="D0029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2656D2B"/>
    <w:multiLevelType w:val="multilevel"/>
    <w:tmpl w:val="CB262D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1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15"/>
  </w:num>
  <w:num w:numId="11">
    <w:abstractNumId w:val="20"/>
  </w:num>
  <w:num w:numId="12">
    <w:abstractNumId w:val="21"/>
  </w:num>
  <w:num w:numId="13">
    <w:abstractNumId w:val="12"/>
  </w:num>
  <w:num w:numId="14">
    <w:abstractNumId w:val="0"/>
  </w:num>
  <w:num w:numId="15">
    <w:abstractNumId w:val="5"/>
  </w:num>
  <w:num w:numId="16">
    <w:abstractNumId w:val="13"/>
  </w:num>
  <w:num w:numId="17">
    <w:abstractNumId w:val="19"/>
  </w:num>
  <w:num w:numId="18">
    <w:abstractNumId w:val="22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7"/>
  </w:num>
  <w:num w:numId="28">
    <w:abstractNumId w:val="11"/>
  </w:num>
  <w:num w:numId="29">
    <w:abstractNumId w:val="14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9B"/>
    <w:rsid w:val="00002D42"/>
    <w:rsid w:val="00011AB5"/>
    <w:rsid w:val="00013D10"/>
    <w:rsid w:val="00015EF2"/>
    <w:rsid w:val="00026F16"/>
    <w:rsid w:val="000272E2"/>
    <w:rsid w:val="00030DFC"/>
    <w:rsid w:val="0003448E"/>
    <w:rsid w:val="000344C7"/>
    <w:rsid w:val="00052F40"/>
    <w:rsid w:val="00062A92"/>
    <w:rsid w:val="00063F03"/>
    <w:rsid w:val="00066B5A"/>
    <w:rsid w:val="000703E0"/>
    <w:rsid w:val="00073B89"/>
    <w:rsid w:val="000814FE"/>
    <w:rsid w:val="000859BE"/>
    <w:rsid w:val="0008645D"/>
    <w:rsid w:val="0008728F"/>
    <w:rsid w:val="000906CC"/>
    <w:rsid w:val="00095192"/>
    <w:rsid w:val="000A1734"/>
    <w:rsid w:val="000A22D4"/>
    <w:rsid w:val="000A7284"/>
    <w:rsid w:val="000C13BC"/>
    <w:rsid w:val="000C2A3E"/>
    <w:rsid w:val="000C3637"/>
    <w:rsid w:val="000C68EE"/>
    <w:rsid w:val="000C7B28"/>
    <w:rsid w:val="000E3004"/>
    <w:rsid w:val="000F0ECC"/>
    <w:rsid w:val="000F2734"/>
    <w:rsid w:val="00102489"/>
    <w:rsid w:val="001042D6"/>
    <w:rsid w:val="00114163"/>
    <w:rsid w:val="00117C42"/>
    <w:rsid w:val="00122CCF"/>
    <w:rsid w:val="001256A5"/>
    <w:rsid w:val="001363E2"/>
    <w:rsid w:val="00136934"/>
    <w:rsid w:val="0014299B"/>
    <w:rsid w:val="001525E0"/>
    <w:rsid w:val="00152658"/>
    <w:rsid w:val="00155707"/>
    <w:rsid w:val="00166FC6"/>
    <w:rsid w:val="00180CB0"/>
    <w:rsid w:val="0018588A"/>
    <w:rsid w:val="001925BE"/>
    <w:rsid w:val="00193134"/>
    <w:rsid w:val="0019384B"/>
    <w:rsid w:val="001A0602"/>
    <w:rsid w:val="001A2AD4"/>
    <w:rsid w:val="001A43AD"/>
    <w:rsid w:val="001A709B"/>
    <w:rsid w:val="001B0301"/>
    <w:rsid w:val="001B6FDA"/>
    <w:rsid w:val="001B7EDF"/>
    <w:rsid w:val="001C4224"/>
    <w:rsid w:val="001D4A80"/>
    <w:rsid w:val="001D4AC2"/>
    <w:rsid w:val="001D4F21"/>
    <w:rsid w:val="001E17D5"/>
    <w:rsid w:val="001F23E1"/>
    <w:rsid w:val="00205FAD"/>
    <w:rsid w:val="00206534"/>
    <w:rsid w:val="00213611"/>
    <w:rsid w:val="0021525F"/>
    <w:rsid w:val="002216AE"/>
    <w:rsid w:val="00221DB0"/>
    <w:rsid w:val="0022697A"/>
    <w:rsid w:val="00234670"/>
    <w:rsid w:val="00242C74"/>
    <w:rsid w:val="002476C8"/>
    <w:rsid w:val="00255115"/>
    <w:rsid w:val="002632EF"/>
    <w:rsid w:val="002864DC"/>
    <w:rsid w:val="002910AE"/>
    <w:rsid w:val="002928F5"/>
    <w:rsid w:val="002961F2"/>
    <w:rsid w:val="002A7EAC"/>
    <w:rsid w:val="002B100B"/>
    <w:rsid w:val="002B747F"/>
    <w:rsid w:val="002B7DF7"/>
    <w:rsid w:val="002D7885"/>
    <w:rsid w:val="002E1857"/>
    <w:rsid w:val="002E1E08"/>
    <w:rsid w:val="002E7534"/>
    <w:rsid w:val="003027D8"/>
    <w:rsid w:val="00305798"/>
    <w:rsid w:val="003121C8"/>
    <w:rsid w:val="00316BC1"/>
    <w:rsid w:val="00322600"/>
    <w:rsid w:val="003367B2"/>
    <w:rsid w:val="0034176A"/>
    <w:rsid w:val="003424C0"/>
    <w:rsid w:val="00343DCC"/>
    <w:rsid w:val="00353214"/>
    <w:rsid w:val="00355DE4"/>
    <w:rsid w:val="00377EFD"/>
    <w:rsid w:val="003852A6"/>
    <w:rsid w:val="003A3A01"/>
    <w:rsid w:val="003B714E"/>
    <w:rsid w:val="003B730D"/>
    <w:rsid w:val="003C45C6"/>
    <w:rsid w:val="003C5CE0"/>
    <w:rsid w:val="003D2AF1"/>
    <w:rsid w:val="003D4BC6"/>
    <w:rsid w:val="003F15A2"/>
    <w:rsid w:val="003F3E56"/>
    <w:rsid w:val="00405DAD"/>
    <w:rsid w:val="00406AB5"/>
    <w:rsid w:val="00414D85"/>
    <w:rsid w:val="00415AC9"/>
    <w:rsid w:val="00423FED"/>
    <w:rsid w:val="00424408"/>
    <w:rsid w:val="004260DA"/>
    <w:rsid w:val="004316F9"/>
    <w:rsid w:val="004341F9"/>
    <w:rsid w:val="00436073"/>
    <w:rsid w:val="00441FDB"/>
    <w:rsid w:val="00443E0A"/>
    <w:rsid w:val="0046503C"/>
    <w:rsid w:val="00470A97"/>
    <w:rsid w:val="004730AE"/>
    <w:rsid w:val="00473F2D"/>
    <w:rsid w:val="004825F2"/>
    <w:rsid w:val="00484C5A"/>
    <w:rsid w:val="004879C5"/>
    <w:rsid w:val="00492F00"/>
    <w:rsid w:val="0049531C"/>
    <w:rsid w:val="004A1C43"/>
    <w:rsid w:val="004B47A3"/>
    <w:rsid w:val="004B4C90"/>
    <w:rsid w:val="004B7FEA"/>
    <w:rsid w:val="004C36D0"/>
    <w:rsid w:val="004D10A2"/>
    <w:rsid w:val="004D1438"/>
    <w:rsid w:val="004D59E0"/>
    <w:rsid w:val="004E2C41"/>
    <w:rsid w:val="004E328F"/>
    <w:rsid w:val="004F023A"/>
    <w:rsid w:val="004F5236"/>
    <w:rsid w:val="004F74A6"/>
    <w:rsid w:val="00500D55"/>
    <w:rsid w:val="005036CF"/>
    <w:rsid w:val="0050495A"/>
    <w:rsid w:val="00507157"/>
    <w:rsid w:val="005109B8"/>
    <w:rsid w:val="00513FE4"/>
    <w:rsid w:val="0051474F"/>
    <w:rsid w:val="0053683C"/>
    <w:rsid w:val="00541942"/>
    <w:rsid w:val="00543361"/>
    <w:rsid w:val="005716D2"/>
    <w:rsid w:val="00573EC2"/>
    <w:rsid w:val="00575B53"/>
    <w:rsid w:val="00592961"/>
    <w:rsid w:val="005A0DFA"/>
    <w:rsid w:val="005A216D"/>
    <w:rsid w:val="005A3D61"/>
    <w:rsid w:val="005A7EBB"/>
    <w:rsid w:val="005B2B87"/>
    <w:rsid w:val="005B7F06"/>
    <w:rsid w:val="005D01A0"/>
    <w:rsid w:val="005D0D7A"/>
    <w:rsid w:val="005E36FB"/>
    <w:rsid w:val="005F462A"/>
    <w:rsid w:val="005F5634"/>
    <w:rsid w:val="005F71D6"/>
    <w:rsid w:val="00621A5A"/>
    <w:rsid w:val="0062429C"/>
    <w:rsid w:val="006453D0"/>
    <w:rsid w:val="006472E0"/>
    <w:rsid w:val="00647B1E"/>
    <w:rsid w:val="006611C7"/>
    <w:rsid w:val="00670DA9"/>
    <w:rsid w:val="006750DF"/>
    <w:rsid w:val="00685730"/>
    <w:rsid w:val="006902F2"/>
    <w:rsid w:val="006903E0"/>
    <w:rsid w:val="00693B8C"/>
    <w:rsid w:val="00696A13"/>
    <w:rsid w:val="00697385"/>
    <w:rsid w:val="006A1121"/>
    <w:rsid w:val="006A3A70"/>
    <w:rsid w:val="006B128F"/>
    <w:rsid w:val="006B4CF7"/>
    <w:rsid w:val="006B7F2E"/>
    <w:rsid w:val="006C1AFF"/>
    <w:rsid w:val="006C2164"/>
    <w:rsid w:val="006D4530"/>
    <w:rsid w:val="006E54AE"/>
    <w:rsid w:val="006E7B9C"/>
    <w:rsid w:val="006F0C75"/>
    <w:rsid w:val="006F1C76"/>
    <w:rsid w:val="006F6DBE"/>
    <w:rsid w:val="00701C6C"/>
    <w:rsid w:val="00705A6D"/>
    <w:rsid w:val="0071248D"/>
    <w:rsid w:val="00713671"/>
    <w:rsid w:val="00713F2A"/>
    <w:rsid w:val="00715724"/>
    <w:rsid w:val="00715968"/>
    <w:rsid w:val="00716248"/>
    <w:rsid w:val="00720B0F"/>
    <w:rsid w:val="00722994"/>
    <w:rsid w:val="00723DE8"/>
    <w:rsid w:val="00726BF3"/>
    <w:rsid w:val="00732FB3"/>
    <w:rsid w:val="0073354F"/>
    <w:rsid w:val="007357A4"/>
    <w:rsid w:val="0074095E"/>
    <w:rsid w:val="00744DEC"/>
    <w:rsid w:val="0075126B"/>
    <w:rsid w:val="00752629"/>
    <w:rsid w:val="00760CF2"/>
    <w:rsid w:val="0077290F"/>
    <w:rsid w:val="007752BB"/>
    <w:rsid w:val="00781813"/>
    <w:rsid w:val="00791080"/>
    <w:rsid w:val="00794974"/>
    <w:rsid w:val="007A144E"/>
    <w:rsid w:val="007A28D6"/>
    <w:rsid w:val="007A32AE"/>
    <w:rsid w:val="007C772A"/>
    <w:rsid w:val="007C796E"/>
    <w:rsid w:val="007D6919"/>
    <w:rsid w:val="007D6F99"/>
    <w:rsid w:val="007E3F86"/>
    <w:rsid w:val="007F1255"/>
    <w:rsid w:val="00826D1A"/>
    <w:rsid w:val="00842C3D"/>
    <w:rsid w:val="0085103B"/>
    <w:rsid w:val="00854E62"/>
    <w:rsid w:val="00862D8F"/>
    <w:rsid w:val="00875DE3"/>
    <w:rsid w:val="00880C68"/>
    <w:rsid w:val="00886C6A"/>
    <w:rsid w:val="00897149"/>
    <w:rsid w:val="008979C9"/>
    <w:rsid w:val="008A710A"/>
    <w:rsid w:val="008B1CAB"/>
    <w:rsid w:val="008B7728"/>
    <w:rsid w:val="008C13DB"/>
    <w:rsid w:val="008D174E"/>
    <w:rsid w:val="008D2503"/>
    <w:rsid w:val="008D4F7F"/>
    <w:rsid w:val="008D521C"/>
    <w:rsid w:val="008E5EED"/>
    <w:rsid w:val="008E6ABB"/>
    <w:rsid w:val="008F6CF1"/>
    <w:rsid w:val="008F7E3C"/>
    <w:rsid w:val="0091564E"/>
    <w:rsid w:val="009215BA"/>
    <w:rsid w:val="009244A1"/>
    <w:rsid w:val="00925C7E"/>
    <w:rsid w:val="009270A5"/>
    <w:rsid w:val="00930AA6"/>
    <w:rsid w:val="0093524C"/>
    <w:rsid w:val="00941700"/>
    <w:rsid w:val="00954275"/>
    <w:rsid w:val="00955339"/>
    <w:rsid w:val="00960021"/>
    <w:rsid w:val="009743B5"/>
    <w:rsid w:val="0099554B"/>
    <w:rsid w:val="009976BC"/>
    <w:rsid w:val="00997743"/>
    <w:rsid w:val="009A0741"/>
    <w:rsid w:val="009A5738"/>
    <w:rsid w:val="009A59B9"/>
    <w:rsid w:val="009B5732"/>
    <w:rsid w:val="009C0AAB"/>
    <w:rsid w:val="009C56C7"/>
    <w:rsid w:val="009C7E36"/>
    <w:rsid w:val="009E0133"/>
    <w:rsid w:val="009E0711"/>
    <w:rsid w:val="009E33A2"/>
    <w:rsid w:val="009E7D48"/>
    <w:rsid w:val="00A01778"/>
    <w:rsid w:val="00A042D5"/>
    <w:rsid w:val="00A04D97"/>
    <w:rsid w:val="00A1140E"/>
    <w:rsid w:val="00A1470D"/>
    <w:rsid w:val="00A212C5"/>
    <w:rsid w:val="00A22454"/>
    <w:rsid w:val="00A22DA1"/>
    <w:rsid w:val="00A31B11"/>
    <w:rsid w:val="00A375EF"/>
    <w:rsid w:val="00A40FA7"/>
    <w:rsid w:val="00A449DA"/>
    <w:rsid w:val="00A44A36"/>
    <w:rsid w:val="00A50A32"/>
    <w:rsid w:val="00A70D3B"/>
    <w:rsid w:val="00A70EAD"/>
    <w:rsid w:val="00A71149"/>
    <w:rsid w:val="00A72FC4"/>
    <w:rsid w:val="00A75BB5"/>
    <w:rsid w:val="00A7630C"/>
    <w:rsid w:val="00A76B53"/>
    <w:rsid w:val="00A77A99"/>
    <w:rsid w:val="00AA358A"/>
    <w:rsid w:val="00AA4918"/>
    <w:rsid w:val="00AA4C44"/>
    <w:rsid w:val="00AA64D1"/>
    <w:rsid w:val="00AB16E1"/>
    <w:rsid w:val="00AB2794"/>
    <w:rsid w:val="00AB3390"/>
    <w:rsid w:val="00AC1890"/>
    <w:rsid w:val="00AC207A"/>
    <w:rsid w:val="00AD195E"/>
    <w:rsid w:val="00AD1A46"/>
    <w:rsid w:val="00AD2C55"/>
    <w:rsid w:val="00AF0074"/>
    <w:rsid w:val="00AF49E4"/>
    <w:rsid w:val="00B137C7"/>
    <w:rsid w:val="00B26B2E"/>
    <w:rsid w:val="00B30330"/>
    <w:rsid w:val="00B535ED"/>
    <w:rsid w:val="00B622EF"/>
    <w:rsid w:val="00B67711"/>
    <w:rsid w:val="00B74AB4"/>
    <w:rsid w:val="00B81466"/>
    <w:rsid w:val="00BA3B19"/>
    <w:rsid w:val="00BA61F2"/>
    <w:rsid w:val="00BB108B"/>
    <w:rsid w:val="00BB20B5"/>
    <w:rsid w:val="00BB347E"/>
    <w:rsid w:val="00BB77D1"/>
    <w:rsid w:val="00BC41B9"/>
    <w:rsid w:val="00BD09B9"/>
    <w:rsid w:val="00BD0D09"/>
    <w:rsid w:val="00BD3703"/>
    <w:rsid w:val="00BE20E9"/>
    <w:rsid w:val="00BE6229"/>
    <w:rsid w:val="00BF1A20"/>
    <w:rsid w:val="00BF3755"/>
    <w:rsid w:val="00C31FBB"/>
    <w:rsid w:val="00C33B7F"/>
    <w:rsid w:val="00C34065"/>
    <w:rsid w:val="00C371AC"/>
    <w:rsid w:val="00C375AC"/>
    <w:rsid w:val="00C37BAA"/>
    <w:rsid w:val="00C42E17"/>
    <w:rsid w:val="00C43AD8"/>
    <w:rsid w:val="00C52A57"/>
    <w:rsid w:val="00C56471"/>
    <w:rsid w:val="00C615F7"/>
    <w:rsid w:val="00C63514"/>
    <w:rsid w:val="00C655E1"/>
    <w:rsid w:val="00C67B80"/>
    <w:rsid w:val="00C83E11"/>
    <w:rsid w:val="00C9265E"/>
    <w:rsid w:val="00C930D8"/>
    <w:rsid w:val="00C9780A"/>
    <w:rsid w:val="00CB0D96"/>
    <w:rsid w:val="00CB17D3"/>
    <w:rsid w:val="00CB2994"/>
    <w:rsid w:val="00CC0626"/>
    <w:rsid w:val="00CC740F"/>
    <w:rsid w:val="00CD5C57"/>
    <w:rsid w:val="00CE475B"/>
    <w:rsid w:val="00CE7654"/>
    <w:rsid w:val="00CE77D7"/>
    <w:rsid w:val="00CF5F25"/>
    <w:rsid w:val="00CF6DD0"/>
    <w:rsid w:val="00D03A24"/>
    <w:rsid w:val="00D041C1"/>
    <w:rsid w:val="00D3001B"/>
    <w:rsid w:val="00D35FA5"/>
    <w:rsid w:val="00D41372"/>
    <w:rsid w:val="00D45933"/>
    <w:rsid w:val="00D47C3A"/>
    <w:rsid w:val="00D7470D"/>
    <w:rsid w:val="00D96B96"/>
    <w:rsid w:val="00DA3AA5"/>
    <w:rsid w:val="00DA6B4F"/>
    <w:rsid w:val="00DB5932"/>
    <w:rsid w:val="00DB5C67"/>
    <w:rsid w:val="00DC78C9"/>
    <w:rsid w:val="00DD1295"/>
    <w:rsid w:val="00DD63BB"/>
    <w:rsid w:val="00DE291B"/>
    <w:rsid w:val="00DF5906"/>
    <w:rsid w:val="00DF66F0"/>
    <w:rsid w:val="00E02B1C"/>
    <w:rsid w:val="00E107D6"/>
    <w:rsid w:val="00E1118D"/>
    <w:rsid w:val="00E158FB"/>
    <w:rsid w:val="00E17F25"/>
    <w:rsid w:val="00E20046"/>
    <w:rsid w:val="00E211DE"/>
    <w:rsid w:val="00E3108D"/>
    <w:rsid w:val="00E31437"/>
    <w:rsid w:val="00E31584"/>
    <w:rsid w:val="00E323D9"/>
    <w:rsid w:val="00E32986"/>
    <w:rsid w:val="00E33509"/>
    <w:rsid w:val="00E33820"/>
    <w:rsid w:val="00E37C67"/>
    <w:rsid w:val="00E4138C"/>
    <w:rsid w:val="00E44BD5"/>
    <w:rsid w:val="00E45EBB"/>
    <w:rsid w:val="00E50A61"/>
    <w:rsid w:val="00E559C6"/>
    <w:rsid w:val="00E60EAC"/>
    <w:rsid w:val="00E63658"/>
    <w:rsid w:val="00E64155"/>
    <w:rsid w:val="00E64F26"/>
    <w:rsid w:val="00E72BA8"/>
    <w:rsid w:val="00E822DE"/>
    <w:rsid w:val="00E82AFF"/>
    <w:rsid w:val="00E8302F"/>
    <w:rsid w:val="00E84C42"/>
    <w:rsid w:val="00EB123F"/>
    <w:rsid w:val="00EC0344"/>
    <w:rsid w:val="00EC07B0"/>
    <w:rsid w:val="00EC2908"/>
    <w:rsid w:val="00EC337D"/>
    <w:rsid w:val="00EC600C"/>
    <w:rsid w:val="00ED1CBD"/>
    <w:rsid w:val="00ED6F5C"/>
    <w:rsid w:val="00EE2C42"/>
    <w:rsid w:val="00EE31DF"/>
    <w:rsid w:val="00EE4164"/>
    <w:rsid w:val="00EE5C05"/>
    <w:rsid w:val="00EF0621"/>
    <w:rsid w:val="00EF0815"/>
    <w:rsid w:val="00EF396E"/>
    <w:rsid w:val="00F1176C"/>
    <w:rsid w:val="00F14365"/>
    <w:rsid w:val="00F14D6F"/>
    <w:rsid w:val="00F26F14"/>
    <w:rsid w:val="00F34372"/>
    <w:rsid w:val="00F34A98"/>
    <w:rsid w:val="00F3530F"/>
    <w:rsid w:val="00F42EF3"/>
    <w:rsid w:val="00F52E75"/>
    <w:rsid w:val="00F53C6D"/>
    <w:rsid w:val="00F54E6A"/>
    <w:rsid w:val="00F61CA7"/>
    <w:rsid w:val="00F70C53"/>
    <w:rsid w:val="00F71B87"/>
    <w:rsid w:val="00F727F4"/>
    <w:rsid w:val="00F73620"/>
    <w:rsid w:val="00F73F0B"/>
    <w:rsid w:val="00F74453"/>
    <w:rsid w:val="00F77108"/>
    <w:rsid w:val="00F846A5"/>
    <w:rsid w:val="00F87589"/>
    <w:rsid w:val="00F95890"/>
    <w:rsid w:val="00FA0939"/>
    <w:rsid w:val="00FA720B"/>
    <w:rsid w:val="00FB7546"/>
    <w:rsid w:val="00FC2E87"/>
    <w:rsid w:val="00FC323F"/>
    <w:rsid w:val="00FD0E6F"/>
    <w:rsid w:val="00FE35C8"/>
    <w:rsid w:val="00FF17A8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B826894"/>
  <w15:docId w15:val="{A9809565-86AB-4145-8764-8C95FADF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4299B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1429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0">
    <w:name w:val="a4"/>
    <w:rsid w:val="0014299B"/>
  </w:style>
  <w:style w:type="character" w:customStyle="1" w:styleId="apple-converted-space">
    <w:name w:val="apple-converted-space"/>
    <w:rsid w:val="0014299B"/>
  </w:style>
  <w:style w:type="character" w:styleId="a5">
    <w:name w:val="annotation reference"/>
    <w:uiPriority w:val="99"/>
    <w:rsid w:val="0014299B"/>
    <w:rPr>
      <w:sz w:val="16"/>
      <w:szCs w:val="16"/>
    </w:rPr>
  </w:style>
  <w:style w:type="paragraph" w:styleId="a6">
    <w:name w:val="annotation text"/>
    <w:basedOn w:val="a"/>
    <w:link w:val="a7"/>
    <w:uiPriority w:val="99"/>
    <w:rsid w:val="0014299B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1429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429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299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1429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4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4299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429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CF5F25"/>
    <w:pPr>
      <w:ind w:left="720"/>
      <w:contextualSpacing/>
    </w:pPr>
  </w:style>
  <w:style w:type="character" w:styleId="af">
    <w:name w:val="Strong"/>
    <w:basedOn w:val="a0"/>
    <w:uiPriority w:val="22"/>
    <w:qFormat/>
    <w:rsid w:val="005B7F06"/>
    <w:rPr>
      <w:b/>
      <w:bCs/>
    </w:rPr>
  </w:style>
  <w:style w:type="character" w:styleId="af0">
    <w:name w:val="Emphasis"/>
    <w:basedOn w:val="a0"/>
    <w:uiPriority w:val="20"/>
    <w:qFormat/>
    <w:rsid w:val="005B7F06"/>
    <w:rPr>
      <w:i/>
      <w:iCs/>
    </w:rPr>
  </w:style>
  <w:style w:type="paragraph" w:styleId="af1">
    <w:name w:val="Normal (Web)"/>
    <w:basedOn w:val="a"/>
    <w:uiPriority w:val="99"/>
    <w:semiHidden/>
    <w:unhideWhenUsed/>
    <w:rsid w:val="005B7F06"/>
    <w:pPr>
      <w:spacing w:before="100" w:beforeAutospacing="1" w:after="100" w:afterAutospacing="1"/>
    </w:pPr>
  </w:style>
  <w:style w:type="paragraph" w:styleId="af2">
    <w:name w:val="annotation subject"/>
    <w:basedOn w:val="a6"/>
    <w:next w:val="a6"/>
    <w:link w:val="af3"/>
    <w:uiPriority w:val="99"/>
    <w:semiHidden/>
    <w:unhideWhenUsed/>
    <w:rsid w:val="006F0C75"/>
    <w:rPr>
      <w:b/>
      <w:bCs/>
    </w:rPr>
  </w:style>
  <w:style w:type="character" w:customStyle="1" w:styleId="af3">
    <w:name w:val="Тема примечания Знак"/>
    <w:basedOn w:val="a7"/>
    <w:link w:val="af2"/>
    <w:uiPriority w:val="99"/>
    <w:semiHidden/>
    <w:rsid w:val="006F0C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Revision"/>
    <w:hidden/>
    <w:uiPriority w:val="99"/>
    <w:semiHidden/>
    <w:rsid w:val="00DD6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085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semiHidden/>
    <w:unhideWhenUsed/>
    <w:rsid w:val="00DA6B4F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DA6B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unhideWhenUsed/>
    <w:rsid w:val="00DA6B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domovoy.ru/diskontnaya-programma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ddomovoy.r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hyperlink" Target="http://tddomovoy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tddomovoy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EB08A-3A78-41A7-B38E-9D8802A9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40CA4772</Template>
  <TotalTime>302</TotalTime>
  <Pages>4</Pages>
  <Words>6910</Words>
  <Characters>39391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 Артемий Григорьевич</dc:creator>
  <cp:keywords/>
  <dc:description/>
  <cp:lastModifiedBy>Домбринов Канур Мергенович</cp:lastModifiedBy>
  <cp:revision>19</cp:revision>
  <cp:lastPrinted>2020-10-16T12:00:00Z</cp:lastPrinted>
  <dcterms:created xsi:type="dcterms:W3CDTF">2018-09-12T10:28:00Z</dcterms:created>
  <dcterms:modified xsi:type="dcterms:W3CDTF">2020-10-21T10:40:00Z</dcterms:modified>
</cp:coreProperties>
</file>